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D6B51" w14:textId="77777777" w:rsidR="00390B8D" w:rsidRPr="00F83A67" w:rsidRDefault="10ED301F" w:rsidP="79E59E87">
      <w:pPr>
        <w:spacing w:before="240" w:after="240" w:line="276" w:lineRule="auto"/>
        <w:contextualSpacing/>
        <w:rPr>
          <w:rFonts w:eastAsia="Calibri" w:cs="Times New Roman"/>
          <w:b/>
          <w:bCs/>
          <w:color w:val="F5843B"/>
          <w:sz w:val="28"/>
          <w:szCs w:val="28"/>
        </w:rPr>
      </w:pPr>
      <w:r w:rsidRPr="79E59E87">
        <w:rPr>
          <w:rFonts w:eastAsia="Calibri" w:cs="Times New Roman"/>
          <w:b/>
          <w:bCs/>
          <w:color w:val="F5843B"/>
          <w:sz w:val="28"/>
          <w:szCs w:val="28"/>
        </w:rPr>
        <w:t>DECLARATION OF AUTHENTICITY</w:t>
      </w:r>
    </w:p>
    <w:p w14:paraId="1A8AE410" w14:textId="77777777" w:rsidR="00390B8D" w:rsidRPr="009015C8" w:rsidRDefault="00390B8D" w:rsidP="00390B8D">
      <w:pPr>
        <w:spacing w:before="240" w:after="240" w:line="276" w:lineRule="auto"/>
        <w:contextualSpacing/>
        <w:rPr>
          <w:rFonts w:eastAsia="Calibri" w:cs="Times New Roman"/>
          <w:b/>
          <w:color w:val="973D8F"/>
          <w:sz w:val="28"/>
        </w:rPr>
      </w:pPr>
    </w:p>
    <w:p w14:paraId="5D5BF7ED" w14:textId="77777777" w:rsidR="00390B8D" w:rsidRPr="009015C8" w:rsidRDefault="00390B8D" w:rsidP="00390B8D">
      <w:pPr>
        <w:spacing w:after="120" w:line="276" w:lineRule="auto"/>
        <w:rPr>
          <w:rFonts w:eastAsia="Calibri" w:cs="Times New Roman"/>
          <w:color w:val="auto"/>
        </w:rPr>
      </w:pPr>
      <w:r w:rsidRPr="009015C8">
        <w:rPr>
          <w:rFonts w:eastAsia="Calibri" w:cs="Times New Roman"/>
          <w:color w:val="auto"/>
        </w:rPr>
        <w:t xml:space="preserve">This declaration must be completed and signed by the learner and countersigned by the tutor / assessor and covers all evidence submitted for </w:t>
      </w:r>
      <w:r>
        <w:rPr>
          <w:rFonts w:eastAsia="Calibri" w:cs="Times New Roman"/>
          <w:color w:val="auto"/>
        </w:rPr>
        <w:t>external quality assurance</w:t>
      </w:r>
      <w:r w:rsidRPr="009015C8">
        <w:rPr>
          <w:rFonts w:eastAsia="Calibri" w:cs="Times New Roman"/>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2493"/>
        <w:gridCol w:w="1817"/>
        <w:gridCol w:w="2490"/>
      </w:tblGrid>
      <w:tr w:rsidR="00390B8D" w:rsidRPr="009015C8" w14:paraId="5AAD2AD6" w14:textId="77777777" w:rsidTr="00BA5906">
        <w:trPr>
          <w:trHeight w:hRule="exact" w:val="567"/>
          <w:jc w:val="center"/>
        </w:trPr>
        <w:tc>
          <w:tcPr>
            <w:tcW w:w="2304" w:type="dxa"/>
            <w:shd w:val="clear" w:color="auto" w:fill="E0E0E0"/>
            <w:vAlign w:val="center"/>
          </w:tcPr>
          <w:p w14:paraId="2C432F31"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Learner Name</w:t>
            </w:r>
          </w:p>
        </w:tc>
        <w:tc>
          <w:tcPr>
            <w:tcW w:w="7150" w:type="dxa"/>
            <w:gridSpan w:val="3"/>
            <w:vAlign w:val="center"/>
          </w:tcPr>
          <w:p w14:paraId="28763A74" w14:textId="77777777" w:rsidR="00390B8D" w:rsidRPr="009015C8" w:rsidRDefault="00390B8D" w:rsidP="00BA5906">
            <w:pPr>
              <w:spacing w:after="200" w:line="276" w:lineRule="auto"/>
              <w:rPr>
                <w:rFonts w:eastAsia="Calibri" w:cs="Times New Roman"/>
                <w:color w:val="auto"/>
              </w:rPr>
            </w:pPr>
          </w:p>
        </w:tc>
      </w:tr>
      <w:tr w:rsidR="00390B8D" w:rsidRPr="009015C8" w14:paraId="2D52E768" w14:textId="77777777" w:rsidTr="00BA5906">
        <w:trPr>
          <w:trHeight w:hRule="exact" w:val="567"/>
          <w:jc w:val="center"/>
        </w:trPr>
        <w:tc>
          <w:tcPr>
            <w:tcW w:w="2304" w:type="dxa"/>
            <w:shd w:val="clear" w:color="auto" w:fill="E0E0E0"/>
            <w:vAlign w:val="center"/>
          </w:tcPr>
          <w:p w14:paraId="40514482"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Unique Learner Number (ULN)</w:t>
            </w:r>
          </w:p>
        </w:tc>
        <w:tc>
          <w:tcPr>
            <w:tcW w:w="2643" w:type="dxa"/>
            <w:vAlign w:val="center"/>
          </w:tcPr>
          <w:p w14:paraId="08BE173B" w14:textId="77777777" w:rsidR="00390B8D" w:rsidRPr="009015C8" w:rsidRDefault="00390B8D" w:rsidP="00BA5906">
            <w:pPr>
              <w:spacing w:after="200" w:line="276" w:lineRule="auto"/>
              <w:rPr>
                <w:rFonts w:eastAsia="Calibri" w:cs="Times New Roman"/>
                <w:color w:val="auto"/>
              </w:rPr>
            </w:pPr>
          </w:p>
        </w:tc>
        <w:tc>
          <w:tcPr>
            <w:tcW w:w="1867" w:type="dxa"/>
            <w:shd w:val="clear" w:color="auto" w:fill="E0E0E0"/>
            <w:vAlign w:val="center"/>
          </w:tcPr>
          <w:p w14:paraId="7F8DEA67"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Learner Reg. ID</w:t>
            </w:r>
          </w:p>
        </w:tc>
        <w:tc>
          <w:tcPr>
            <w:tcW w:w="2640" w:type="dxa"/>
            <w:vAlign w:val="center"/>
          </w:tcPr>
          <w:p w14:paraId="02666590" w14:textId="77777777" w:rsidR="00390B8D" w:rsidRPr="009015C8" w:rsidRDefault="00390B8D" w:rsidP="00BA5906">
            <w:pPr>
              <w:spacing w:after="200" w:line="276" w:lineRule="auto"/>
              <w:rPr>
                <w:rFonts w:eastAsia="Calibri" w:cs="Times New Roman"/>
                <w:color w:val="auto"/>
              </w:rPr>
            </w:pPr>
          </w:p>
        </w:tc>
      </w:tr>
      <w:tr w:rsidR="00390B8D" w:rsidRPr="009015C8" w14:paraId="17F1B0CE" w14:textId="77777777" w:rsidTr="00BA5906">
        <w:trPr>
          <w:trHeight w:hRule="exact" w:val="567"/>
          <w:jc w:val="center"/>
        </w:trPr>
        <w:tc>
          <w:tcPr>
            <w:tcW w:w="2304" w:type="dxa"/>
            <w:shd w:val="clear" w:color="auto" w:fill="E0E0E0"/>
            <w:vAlign w:val="center"/>
          </w:tcPr>
          <w:p w14:paraId="60844D0F"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Qualification Title</w:t>
            </w:r>
          </w:p>
        </w:tc>
        <w:tc>
          <w:tcPr>
            <w:tcW w:w="7150" w:type="dxa"/>
            <w:gridSpan w:val="3"/>
            <w:vAlign w:val="center"/>
          </w:tcPr>
          <w:p w14:paraId="4E8D25D8" w14:textId="77777777" w:rsidR="00390B8D" w:rsidRPr="009015C8" w:rsidRDefault="00390B8D" w:rsidP="00BA5906">
            <w:pPr>
              <w:spacing w:after="200" w:line="276" w:lineRule="auto"/>
              <w:rPr>
                <w:rFonts w:eastAsia="Calibri" w:cs="Times New Roman"/>
                <w:color w:val="auto"/>
              </w:rPr>
            </w:pPr>
          </w:p>
        </w:tc>
      </w:tr>
      <w:tr w:rsidR="00390B8D" w:rsidRPr="009015C8" w14:paraId="2417966C" w14:textId="77777777" w:rsidTr="00BA5906">
        <w:trPr>
          <w:trHeight w:hRule="exact" w:val="567"/>
          <w:jc w:val="center"/>
        </w:trPr>
        <w:tc>
          <w:tcPr>
            <w:tcW w:w="2304" w:type="dxa"/>
            <w:shd w:val="clear" w:color="auto" w:fill="E0E0E0"/>
            <w:vAlign w:val="center"/>
          </w:tcPr>
          <w:p w14:paraId="2E188071"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Centre Name</w:t>
            </w:r>
          </w:p>
        </w:tc>
        <w:tc>
          <w:tcPr>
            <w:tcW w:w="7150" w:type="dxa"/>
            <w:gridSpan w:val="3"/>
            <w:vAlign w:val="center"/>
          </w:tcPr>
          <w:p w14:paraId="7D042BF7" w14:textId="77777777" w:rsidR="00390B8D" w:rsidRPr="009015C8" w:rsidRDefault="00390B8D" w:rsidP="00BA5906">
            <w:pPr>
              <w:spacing w:after="200" w:line="276" w:lineRule="auto"/>
              <w:rPr>
                <w:rFonts w:eastAsia="Calibri" w:cs="Times New Roman"/>
                <w:color w:val="auto"/>
              </w:rPr>
            </w:pPr>
          </w:p>
        </w:tc>
      </w:tr>
    </w:tbl>
    <w:p w14:paraId="37F27218" w14:textId="77777777" w:rsidR="00390B8D" w:rsidRPr="009015C8" w:rsidRDefault="00390B8D" w:rsidP="00390B8D">
      <w:pPr>
        <w:keepNext/>
        <w:keepLines/>
        <w:spacing w:before="120" w:after="120" w:line="276" w:lineRule="auto"/>
        <w:outlineLvl w:val="0"/>
        <w:rPr>
          <w:rFonts w:eastAsia="Times New Roman" w:cs="Times New Roman"/>
          <w:b/>
          <w:color w:val="auto"/>
          <w:sz w:val="24"/>
          <w:szCs w:val="32"/>
        </w:rPr>
      </w:pPr>
      <w:r w:rsidRPr="009015C8">
        <w:rPr>
          <w:rFonts w:eastAsia="Times New Roman" w:cs="Times New Roman"/>
          <w:b/>
          <w:color w:val="auto"/>
          <w:sz w:val="24"/>
          <w:szCs w:val="32"/>
        </w:rPr>
        <w:t>Learner statement of authenticity</w:t>
      </w:r>
    </w:p>
    <w:p w14:paraId="6B0FD9C8" w14:textId="0FBEECE5" w:rsidR="00390B8D" w:rsidRPr="009015C8" w:rsidRDefault="10ED301F" w:rsidP="00390B8D">
      <w:pPr>
        <w:spacing w:after="200" w:line="276" w:lineRule="auto"/>
        <w:rPr>
          <w:rFonts w:eastAsia="Calibri" w:cs="Times New Roman"/>
          <w:color w:val="auto"/>
        </w:rPr>
      </w:pPr>
      <w:r w:rsidRPr="79E59E87">
        <w:rPr>
          <w:rFonts w:eastAsia="Calibri" w:cs="Times New Roman"/>
          <w:b/>
          <w:bCs/>
          <w:color w:val="auto"/>
        </w:rPr>
        <w:t xml:space="preserve">Before </w:t>
      </w:r>
      <w:r w:rsidR="1FFF7978" w:rsidRPr="79E59E87">
        <w:rPr>
          <w:rFonts w:eastAsia="Calibri" w:cs="Times New Roman"/>
          <w:b/>
          <w:bCs/>
          <w:color w:val="auto"/>
        </w:rPr>
        <w:t>signing,</w:t>
      </w:r>
      <w:r w:rsidRPr="79E59E87">
        <w:rPr>
          <w:rFonts w:eastAsia="Calibri" w:cs="Times New Roman"/>
          <w:b/>
          <w:bCs/>
          <w:color w:val="auto"/>
        </w:rPr>
        <w:t xml:space="preserve"> please read the guidance on page 2 of this form</w:t>
      </w:r>
      <w:r w:rsidRPr="79E59E87">
        <w:rPr>
          <w:rFonts w:eastAsia="Calibri" w:cs="Times New Roman"/>
          <w:color w:val="auto"/>
        </w:rPr>
        <w:t>.</w:t>
      </w:r>
    </w:p>
    <w:p w14:paraId="5A22D068" w14:textId="77777777" w:rsidR="00390B8D" w:rsidRPr="0023032B" w:rsidRDefault="00390B8D" w:rsidP="00390B8D">
      <w:pPr>
        <w:spacing w:after="200" w:line="276" w:lineRule="auto"/>
        <w:rPr>
          <w:rFonts w:eastAsia="Calibri" w:cs="Times New Roman"/>
          <w:b/>
          <w:bCs/>
          <w:color w:val="auto"/>
        </w:rPr>
      </w:pPr>
      <w:r w:rsidRPr="0023032B">
        <w:rPr>
          <w:rFonts w:eastAsia="Calibri" w:cs="Times New Roman"/>
          <w:b/>
          <w:bCs/>
          <w:color w:val="auto"/>
        </w:rPr>
        <w:t>Declaration</w:t>
      </w:r>
    </w:p>
    <w:p w14:paraId="04A1FE47" w14:textId="08004B54" w:rsidR="00390B8D" w:rsidRPr="0023032B" w:rsidRDefault="10ED301F" w:rsidP="79E59E87">
      <w:pPr>
        <w:spacing w:after="200" w:line="276" w:lineRule="auto"/>
        <w:rPr>
          <w:rFonts w:eastAsia="Calibri" w:cs="Times New Roman"/>
          <w:color w:val="auto"/>
        </w:rPr>
      </w:pPr>
      <w:r w:rsidRPr="79E59E87">
        <w:rPr>
          <w:rFonts w:eastAsia="Calibri" w:cs="Times New Roman"/>
          <w:color w:val="auto"/>
        </w:rPr>
        <w:t xml:space="preserve">I confirm that the work contained within this </w:t>
      </w:r>
      <w:r w:rsidR="53CA1468" w:rsidRPr="79E59E87">
        <w:rPr>
          <w:rFonts w:eastAsia="Calibri" w:cs="Times New Roman"/>
          <w:color w:val="auto"/>
        </w:rPr>
        <w:t>assessment evidence</w:t>
      </w:r>
      <w:r w:rsidRPr="79E59E87">
        <w:rPr>
          <w:rFonts w:eastAsia="Calibri" w:cs="Times New Roman"/>
          <w:color w:val="auto"/>
        </w:rPr>
        <w:t xml:space="preserve"> is entirely my own and has been produced independently to demonstrate my knowledge, understanding and competence against the requirements of the qualification.</w:t>
      </w:r>
    </w:p>
    <w:p w14:paraId="55A48AC3" w14:textId="77777777" w:rsidR="00390B8D" w:rsidRPr="0023032B" w:rsidRDefault="00390B8D" w:rsidP="00390B8D">
      <w:pPr>
        <w:spacing w:after="200" w:line="276" w:lineRule="auto"/>
        <w:rPr>
          <w:rFonts w:eastAsia="Calibri" w:cs="Times New Roman"/>
          <w:color w:val="auto"/>
        </w:rPr>
      </w:pPr>
      <w:r w:rsidRPr="0023032B">
        <w:rPr>
          <w:rFonts w:eastAsia="Calibri" w:cs="Times New Roman"/>
          <w:color w:val="auto"/>
        </w:rPr>
        <w:t>I declare that:</w:t>
      </w:r>
    </w:p>
    <w:p w14:paraId="246C31AF" w14:textId="77777777" w:rsidR="00390B8D" w:rsidRPr="0023032B" w:rsidRDefault="00390B8D" w:rsidP="00390B8D">
      <w:pPr>
        <w:numPr>
          <w:ilvl w:val="0"/>
          <w:numId w:val="36"/>
        </w:numPr>
        <w:spacing w:after="200" w:line="276" w:lineRule="auto"/>
        <w:rPr>
          <w:rFonts w:eastAsia="Calibri" w:cs="Times New Roman"/>
          <w:color w:val="auto"/>
        </w:rPr>
      </w:pPr>
      <w:r w:rsidRPr="0023032B">
        <w:rPr>
          <w:rFonts w:eastAsia="Calibri" w:cs="Times New Roman"/>
          <w:color w:val="auto"/>
        </w:rPr>
        <w:t>The evidence submitted is authentic and accurately represents my own work, practice and achievements.</w:t>
      </w:r>
    </w:p>
    <w:p w14:paraId="65BACE0E" w14:textId="77777777" w:rsidR="00390B8D" w:rsidRPr="0023032B" w:rsidRDefault="00390B8D" w:rsidP="00390B8D">
      <w:pPr>
        <w:numPr>
          <w:ilvl w:val="0"/>
          <w:numId w:val="36"/>
        </w:numPr>
        <w:spacing w:after="200" w:line="276" w:lineRule="auto"/>
        <w:rPr>
          <w:rFonts w:eastAsia="Calibri" w:cs="Times New Roman"/>
          <w:color w:val="auto"/>
        </w:rPr>
      </w:pPr>
      <w:r w:rsidRPr="0023032B">
        <w:rPr>
          <w:rFonts w:eastAsia="Calibri" w:cs="Times New Roman"/>
          <w:color w:val="auto"/>
        </w:rPr>
        <w:t>Any sources used to support my work, including books, journals, websites, organisational documents or other reference materials, have been appropriately acknowledged.</w:t>
      </w:r>
    </w:p>
    <w:p w14:paraId="24EFAAE4" w14:textId="70CBD0F4" w:rsidR="00390B8D" w:rsidRPr="0023032B" w:rsidRDefault="10ED301F" w:rsidP="00390B8D">
      <w:pPr>
        <w:numPr>
          <w:ilvl w:val="0"/>
          <w:numId w:val="36"/>
        </w:numPr>
        <w:spacing w:after="200" w:line="276" w:lineRule="auto"/>
        <w:rPr>
          <w:rFonts w:eastAsia="Calibri" w:cs="Times New Roman"/>
          <w:color w:val="auto"/>
        </w:rPr>
      </w:pPr>
      <w:r w:rsidRPr="79E59E87">
        <w:rPr>
          <w:rFonts w:eastAsia="Calibri" w:cs="Times New Roman"/>
          <w:color w:val="auto"/>
        </w:rPr>
        <w:t xml:space="preserve">I have not copied, plagiarised, or presented another person's work as my </w:t>
      </w:r>
      <w:r w:rsidR="7554BDBA" w:rsidRPr="79E59E87">
        <w:rPr>
          <w:rFonts w:eastAsia="Calibri" w:cs="Times New Roman"/>
          <w:color w:val="auto"/>
        </w:rPr>
        <w:t>own. I</w:t>
      </w:r>
      <w:r w:rsidRPr="79E59E87">
        <w:rPr>
          <w:rFonts w:eastAsia="Calibri" w:cs="Times New Roman"/>
          <w:color w:val="auto"/>
        </w:rPr>
        <w:t xml:space="preserve"> have not received unauthorised assistance in the production of this </w:t>
      </w:r>
      <w:r w:rsidR="4937187A" w:rsidRPr="79E59E87">
        <w:rPr>
          <w:rFonts w:eastAsia="Calibri" w:cs="Times New Roman"/>
          <w:color w:val="auto"/>
        </w:rPr>
        <w:t>assessment evidence</w:t>
      </w:r>
      <w:r w:rsidRPr="79E59E87">
        <w:rPr>
          <w:rFonts w:eastAsia="Calibri" w:cs="Times New Roman"/>
          <w:color w:val="auto"/>
        </w:rPr>
        <w:t>.</w:t>
      </w:r>
    </w:p>
    <w:p w14:paraId="197BABFF" w14:textId="48448B8A" w:rsidR="00390B8D" w:rsidRPr="0023032B" w:rsidRDefault="10ED301F" w:rsidP="79E59E87">
      <w:pPr>
        <w:numPr>
          <w:ilvl w:val="0"/>
          <w:numId w:val="36"/>
        </w:numPr>
        <w:spacing w:after="200" w:line="276" w:lineRule="auto"/>
        <w:rPr>
          <w:rFonts w:eastAsia="Calibri" w:cs="Times New Roman"/>
          <w:color w:val="auto"/>
        </w:rPr>
      </w:pPr>
      <w:r w:rsidRPr="79E59E87">
        <w:rPr>
          <w:rFonts w:eastAsia="Calibri" w:cs="Times New Roman"/>
          <w:color w:val="auto"/>
        </w:rPr>
        <w:t xml:space="preserve">Artificial Intelligence (AI) tools, including but not limited to generative AI systems, have not been used to create, draft, complete or substantially alter any part of this </w:t>
      </w:r>
      <w:r w:rsidR="277030B1" w:rsidRPr="79E59E87">
        <w:rPr>
          <w:rFonts w:eastAsia="Calibri" w:cs="Times New Roman"/>
          <w:color w:val="auto"/>
        </w:rPr>
        <w:t>assessment evidence</w:t>
      </w:r>
      <w:r w:rsidRPr="79E59E87">
        <w:rPr>
          <w:rFonts w:eastAsia="Calibri" w:cs="Times New Roman"/>
          <w:color w:val="auto"/>
        </w:rPr>
        <w:t>.</w:t>
      </w:r>
    </w:p>
    <w:p w14:paraId="38820DD5" w14:textId="77777777" w:rsidR="00390B8D" w:rsidRPr="0023032B" w:rsidRDefault="10ED301F" w:rsidP="79E59E87">
      <w:pPr>
        <w:numPr>
          <w:ilvl w:val="0"/>
          <w:numId w:val="36"/>
        </w:numPr>
        <w:spacing w:after="200" w:line="276" w:lineRule="auto"/>
        <w:rPr>
          <w:rFonts w:eastAsia="Verdana" w:cs="Verdana"/>
          <w:color w:val="auto"/>
        </w:rPr>
      </w:pPr>
      <w:r w:rsidRPr="79E59E87">
        <w:rPr>
          <w:rFonts w:eastAsia="Calibri" w:cs="Times New Roman"/>
          <w:color w:val="auto"/>
        </w:rPr>
        <w:t xml:space="preserve">Where technology has been used for basic administrative purposes, such as spelling, grammar checking, formatting or document preparation, it has </w:t>
      </w:r>
      <w:r w:rsidRPr="79E59E87">
        <w:rPr>
          <w:rFonts w:eastAsia="Calibri" w:cs="Times New Roman"/>
          <w:color w:val="auto"/>
        </w:rPr>
        <w:lastRenderedPageBreak/>
        <w:t>not contributed to the content, analysis, reflection, assessment decisions or evidence presented.</w:t>
      </w:r>
    </w:p>
    <w:p w14:paraId="25490C2E" w14:textId="06933984" w:rsidR="66E68E95" w:rsidRDefault="66E68E95" w:rsidP="79E59E87">
      <w:pPr>
        <w:numPr>
          <w:ilvl w:val="0"/>
          <w:numId w:val="36"/>
        </w:numPr>
        <w:spacing w:after="200" w:line="276" w:lineRule="auto"/>
        <w:rPr>
          <w:rFonts w:eastAsia="Verdana" w:cs="Verdana"/>
        </w:rPr>
      </w:pPr>
      <w:r w:rsidRPr="79E59E87">
        <w:rPr>
          <w:rFonts w:eastAsia="Verdana" w:cs="Verdana"/>
        </w:rPr>
        <w:t xml:space="preserve">I understand that I may be asked to explain, discuss or otherwise demonstrate my understanding of the assessment evidence submitted </w:t>
      </w:r>
      <w:bookmarkStart w:id="0" w:name="_Int_FTxrZGUD"/>
      <w:r w:rsidRPr="79E59E87">
        <w:rPr>
          <w:rFonts w:eastAsia="Verdana" w:cs="Verdana"/>
        </w:rPr>
        <w:t>in order to</w:t>
      </w:r>
      <w:bookmarkEnd w:id="0"/>
      <w:r w:rsidRPr="79E59E87">
        <w:rPr>
          <w:rFonts w:eastAsia="Verdana" w:cs="Verdana"/>
        </w:rPr>
        <w:t xml:space="preserve"> verify its authenticity.</w:t>
      </w:r>
    </w:p>
    <w:p w14:paraId="7059870F" w14:textId="1BD7EC9E" w:rsidR="00390B8D" w:rsidRPr="0023032B" w:rsidRDefault="10ED301F" w:rsidP="00390B8D">
      <w:pPr>
        <w:numPr>
          <w:ilvl w:val="0"/>
          <w:numId w:val="36"/>
        </w:numPr>
        <w:spacing w:after="200" w:line="276" w:lineRule="auto"/>
        <w:rPr>
          <w:rFonts w:eastAsia="Calibri" w:cs="Times New Roman"/>
          <w:color w:val="auto"/>
        </w:rPr>
      </w:pPr>
      <w:r w:rsidRPr="79E59E87">
        <w:rPr>
          <w:rFonts w:eastAsia="Calibri" w:cs="Times New Roman"/>
          <w:color w:val="auto"/>
        </w:rPr>
        <w:t xml:space="preserve">I understand that any false declaration may result in the </w:t>
      </w:r>
      <w:r w:rsidR="068DAFAC" w:rsidRPr="79E59E87">
        <w:rPr>
          <w:rFonts w:eastAsia="Calibri" w:cs="Times New Roman"/>
          <w:color w:val="auto"/>
        </w:rPr>
        <w:t>assessment evidence</w:t>
      </w:r>
      <w:r w:rsidRPr="79E59E87">
        <w:rPr>
          <w:rFonts w:eastAsia="Calibri" w:cs="Times New Roman"/>
          <w:color w:val="auto"/>
        </w:rPr>
        <w:t xml:space="preserve"> being referred for investigation and could lead to disciplinary action, reassessment, disqualification or other sanctions in accordance with awarding organisation requirements.</w:t>
      </w:r>
    </w:p>
    <w:p w14:paraId="359F2CC2" w14:textId="2C6003DE" w:rsidR="00390B8D" w:rsidRPr="0023032B" w:rsidRDefault="10ED301F" w:rsidP="00390B8D">
      <w:pPr>
        <w:spacing w:after="200" w:line="276" w:lineRule="auto"/>
        <w:rPr>
          <w:rFonts w:eastAsia="Calibri" w:cs="Times New Roman"/>
          <w:color w:val="auto"/>
        </w:rPr>
      </w:pPr>
      <w:r w:rsidRPr="79E59E87">
        <w:rPr>
          <w:rFonts w:eastAsia="Calibri" w:cs="Times New Roman"/>
          <w:color w:val="auto"/>
        </w:rPr>
        <w:t xml:space="preserve">I confirm that the information provided in this </w:t>
      </w:r>
      <w:r w:rsidR="044C65F0" w:rsidRPr="79E59E87">
        <w:rPr>
          <w:rFonts w:eastAsia="Calibri" w:cs="Times New Roman"/>
          <w:color w:val="auto"/>
        </w:rPr>
        <w:t xml:space="preserve">assessment </w:t>
      </w:r>
      <w:r w:rsidR="19053B4B" w:rsidRPr="79E59E87">
        <w:rPr>
          <w:rFonts w:eastAsia="Calibri" w:cs="Times New Roman"/>
          <w:color w:val="auto"/>
        </w:rPr>
        <w:t>evidence is</w:t>
      </w:r>
      <w:r w:rsidRPr="79E59E87">
        <w:rPr>
          <w:rFonts w:eastAsia="Calibri" w:cs="Times New Roman"/>
          <w:color w:val="auto"/>
        </w:rPr>
        <w:t xml:space="preserve"> true, accurate and my own work.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8"/>
        <w:gridCol w:w="5119"/>
        <w:gridCol w:w="1205"/>
        <w:gridCol w:w="1418"/>
      </w:tblGrid>
      <w:tr w:rsidR="00390B8D" w:rsidRPr="009015C8" w14:paraId="49C66DF1" w14:textId="77777777" w:rsidTr="00BA5906">
        <w:trPr>
          <w:trHeight w:hRule="exact" w:val="567"/>
          <w:jc w:val="center"/>
        </w:trPr>
        <w:tc>
          <w:tcPr>
            <w:tcW w:w="1318" w:type="dxa"/>
            <w:shd w:val="clear" w:color="auto" w:fill="E0E0E0"/>
            <w:vAlign w:val="center"/>
          </w:tcPr>
          <w:p w14:paraId="3684CDF1"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Signature</w:t>
            </w:r>
          </w:p>
        </w:tc>
        <w:tc>
          <w:tcPr>
            <w:tcW w:w="5170" w:type="dxa"/>
            <w:vAlign w:val="center"/>
          </w:tcPr>
          <w:p w14:paraId="1FDD6A9F" w14:textId="77777777" w:rsidR="00390B8D" w:rsidRPr="009015C8" w:rsidRDefault="00390B8D" w:rsidP="00BA5906">
            <w:pPr>
              <w:spacing w:after="200" w:line="276" w:lineRule="auto"/>
              <w:rPr>
                <w:rFonts w:eastAsia="Calibri" w:cs="Times New Roman"/>
                <w:color w:val="auto"/>
              </w:rPr>
            </w:pPr>
          </w:p>
        </w:tc>
        <w:tc>
          <w:tcPr>
            <w:tcW w:w="1210" w:type="dxa"/>
            <w:shd w:val="clear" w:color="auto" w:fill="E0E0E0"/>
            <w:vAlign w:val="center"/>
          </w:tcPr>
          <w:p w14:paraId="0C5027F6"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Date</w:t>
            </w:r>
          </w:p>
        </w:tc>
        <w:tc>
          <w:tcPr>
            <w:tcW w:w="1430" w:type="dxa"/>
            <w:vAlign w:val="center"/>
          </w:tcPr>
          <w:p w14:paraId="7A19C5CE" w14:textId="77777777" w:rsidR="00390B8D" w:rsidRPr="009015C8" w:rsidRDefault="00390B8D" w:rsidP="00BA5906">
            <w:pPr>
              <w:spacing w:after="200" w:line="276" w:lineRule="auto"/>
              <w:rPr>
                <w:rFonts w:eastAsia="Calibri" w:cs="Times New Roman"/>
                <w:color w:val="auto"/>
              </w:rPr>
            </w:pPr>
          </w:p>
        </w:tc>
      </w:tr>
    </w:tbl>
    <w:p w14:paraId="5C748500" w14:textId="77777777" w:rsidR="00390B8D" w:rsidRPr="009015C8" w:rsidRDefault="00390B8D" w:rsidP="00390B8D">
      <w:pPr>
        <w:keepNext/>
        <w:keepLines/>
        <w:spacing w:before="120" w:after="120" w:line="276" w:lineRule="auto"/>
        <w:outlineLvl w:val="0"/>
        <w:rPr>
          <w:rFonts w:eastAsia="Times New Roman" w:cs="Times New Roman"/>
          <w:b/>
          <w:color w:val="auto"/>
          <w:sz w:val="24"/>
        </w:rPr>
      </w:pPr>
    </w:p>
    <w:p w14:paraId="7D1F31A7" w14:textId="77777777" w:rsidR="00390B8D" w:rsidRPr="009015C8" w:rsidRDefault="00390B8D" w:rsidP="00390B8D">
      <w:pPr>
        <w:keepNext/>
        <w:keepLines/>
        <w:spacing w:before="120" w:after="120" w:line="276" w:lineRule="auto"/>
        <w:outlineLvl w:val="0"/>
        <w:rPr>
          <w:rFonts w:eastAsia="Times New Roman" w:cs="Times New Roman"/>
          <w:b/>
          <w:color w:val="auto"/>
          <w:sz w:val="24"/>
          <w:szCs w:val="32"/>
        </w:rPr>
      </w:pPr>
      <w:r w:rsidRPr="009015C8">
        <w:rPr>
          <w:rFonts w:eastAsia="Times New Roman" w:cs="Times New Roman"/>
          <w:b/>
          <w:color w:val="auto"/>
          <w:sz w:val="24"/>
          <w:szCs w:val="32"/>
        </w:rPr>
        <w:t>Centre confirmation of authenticity</w:t>
      </w:r>
    </w:p>
    <w:p w14:paraId="4A6BB9F1" w14:textId="10F8B032" w:rsidR="0F6A8AA8" w:rsidRPr="00246075" w:rsidRDefault="0F6A8AA8" w:rsidP="19BBD2FF">
      <w:pPr>
        <w:spacing w:line="300" w:lineRule="auto"/>
      </w:pPr>
      <w:r w:rsidRPr="00246075">
        <w:rPr>
          <w:rFonts w:eastAsia="Calibri" w:cs="Times New Roman"/>
          <w:color w:val="auto"/>
        </w:rPr>
        <w:t xml:space="preserve">On behalf of ……………………………….…………. (insert Centre name), </w:t>
      </w:r>
      <w:r w:rsidR="3FBCD980" w:rsidRPr="00246075">
        <w:rPr>
          <w:rFonts w:eastAsiaTheme="minorEastAsia"/>
          <w:color w:val="auto"/>
        </w:rPr>
        <w:t>I confirm that, to the best of my knowledge and based on the assessment and authentication activities undertaken, the evidence submitted is the learner’s own work and the assessment was completed under the required conditions.</w:t>
      </w:r>
    </w:p>
    <w:p w14:paraId="454D493C" w14:textId="6AFCE88C" w:rsidR="19BBD2FF" w:rsidRPr="00246075" w:rsidRDefault="19BBD2FF" w:rsidP="19BBD2FF">
      <w:pPr>
        <w:spacing w:line="300" w:lineRule="auto"/>
        <w:rPr>
          <w:rFonts w:eastAsiaTheme="minorEastAsia"/>
          <w:color w:val="auto"/>
        </w:rPr>
      </w:pPr>
    </w:p>
    <w:p w14:paraId="344054FA" w14:textId="0471D079" w:rsidR="5D4610BE" w:rsidRPr="00246075" w:rsidRDefault="5D4610BE" w:rsidP="19BBD2FF">
      <w:pPr>
        <w:spacing w:line="300" w:lineRule="auto"/>
        <w:rPr>
          <w:rFonts w:eastAsia="Calibri" w:cs="Times New Roman"/>
          <w:color w:val="auto"/>
        </w:rPr>
      </w:pPr>
      <w:r w:rsidRPr="00246075">
        <w:rPr>
          <w:rFonts w:eastAsiaTheme="minorEastAsia"/>
          <w:b/>
          <w:bCs/>
          <w:color w:val="auto"/>
          <w:lang w:val="en-US"/>
        </w:rPr>
        <w:t>This record must be retained by the Centre and provided to BIIAB on request.</w:t>
      </w:r>
    </w:p>
    <w:p w14:paraId="6672C8D0" w14:textId="558E0D18" w:rsidR="19BBD2FF" w:rsidRDefault="19BBD2FF" w:rsidP="19BBD2FF">
      <w:pPr>
        <w:spacing w:line="300" w:lineRule="auto"/>
        <w:rPr>
          <w:rFonts w:eastAsia="Calibri" w:cs="Times New Roman"/>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4"/>
        <w:gridCol w:w="5013"/>
        <w:gridCol w:w="1205"/>
        <w:gridCol w:w="1418"/>
      </w:tblGrid>
      <w:tr w:rsidR="00390B8D" w:rsidRPr="009015C8" w14:paraId="13610CAB" w14:textId="77777777" w:rsidTr="19BBD2FF">
        <w:trPr>
          <w:trHeight w:hRule="exact" w:val="567"/>
          <w:jc w:val="center"/>
        </w:trPr>
        <w:tc>
          <w:tcPr>
            <w:tcW w:w="1428" w:type="dxa"/>
            <w:shd w:val="clear" w:color="auto" w:fill="E0E0E0"/>
            <w:vAlign w:val="center"/>
          </w:tcPr>
          <w:p w14:paraId="725E8ECE"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Signed</w:t>
            </w:r>
          </w:p>
        </w:tc>
        <w:tc>
          <w:tcPr>
            <w:tcW w:w="5060" w:type="dxa"/>
            <w:vAlign w:val="center"/>
          </w:tcPr>
          <w:p w14:paraId="30996C1F" w14:textId="77777777" w:rsidR="00390B8D" w:rsidRPr="009015C8" w:rsidRDefault="00390B8D" w:rsidP="00BA5906">
            <w:pPr>
              <w:spacing w:after="200" w:line="276" w:lineRule="auto"/>
              <w:rPr>
                <w:rFonts w:eastAsia="Calibri" w:cs="Times New Roman"/>
                <w:color w:val="auto"/>
              </w:rPr>
            </w:pPr>
          </w:p>
        </w:tc>
        <w:tc>
          <w:tcPr>
            <w:tcW w:w="1210" w:type="dxa"/>
            <w:shd w:val="clear" w:color="auto" w:fill="E0E0E0"/>
            <w:vAlign w:val="center"/>
          </w:tcPr>
          <w:p w14:paraId="08D5C1B3"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Dat</w:t>
            </w:r>
            <w:r w:rsidRPr="009015C8">
              <w:rPr>
                <w:rFonts w:eastAsia="Calibri" w:cs="Times New Roman"/>
                <w:color w:val="auto"/>
                <w:shd w:val="clear" w:color="auto" w:fill="E0E0E0"/>
              </w:rPr>
              <w:t>e</w:t>
            </w:r>
          </w:p>
        </w:tc>
        <w:tc>
          <w:tcPr>
            <w:tcW w:w="1430" w:type="dxa"/>
            <w:vAlign w:val="center"/>
          </w:tcPr>
          <w:p w14:paraId="0B749ABD" w14:textId="77777777" w:rsidR="00390B8D" w:rsidRPr="009015C8" w:rsidRDefault="00390B8D" w:rsidP="00BA5906">
            <w:pPr>
              <w:spacing w:after="200" w:line="276" w:lineRule="auto"/>
              <w:rPr>
                <w:rFonts w:eastAsia="Calibri" w:cs="Times New Roman"/>
                <w:color w:val="auto"/>
              </w:rPr>
            </w:pPr>
          </w:p>
        </w:tc>
      </w:tr>
      <w:tr w:rsidR="00390B8D" w:rsidRPr="009015C8" w14:paraId="297443D8" w14:textId="77777777" w:rsidTr="19BBD2FF">
        <w:trPr>
          <w:trHeight w:hRule="exact" w:val="567"/>
          <w:jc w:val="center"/>
        </w:trPr>
        <w:tc>
          <w:tcPr>
            <w:tcW w:w="1428" w:type="dxa"/>
            <w:shd w:val="clear" w:color="auto" w:fill="E0E0E0"/>
            <w:vAlign w:val="center"/>
          </w:tcPr>
          <w:p w14:paraId="0D2FC4F4"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Name</w:t>
            </w:r>
          </w:p>
        </w:tc>
        <w:tc>
          <w:tcPr>
            <w:tcW w:w="7700" w:type="dxa"/>
            <w:gridSpan w:val="3"/>
            <w:vAlign w:val="center"/>
          </w:tcPr>
          <w:p w14:paraId="7CA38D65" w14:textId="77777777" w:rsidR="00390B8D" w:rsidRPr="009015C8" w:rsidRDefault="00390B8D" w:rsidP="00BA5906">
            <w:pPr>
              <w:spacing w:after="200" w:line="276" w:lineRule="auto"/>
              <w:rPr>
                <w:rFonts w:eastAsia="Calibri" w:cs="Times New Roman"/>
                <w:color w:val="auto"/>
              </w:rPr>
            </w:pPr>
          </w:p>
        </w:tc>
      </w:tr>
      <w:tr w:rsidR="00390B8D" w:rsidRPr="009015C8" w14:paraId="40D931EB" w14:textId="77777777" w:rsidTr="19BBD2FF">
        <w:trPr>
          <w:trHeight w:hRule="exact" w:val="567"/>
          <w:jc w:val="center"/>
        </w:trPr>
        <w:tc>
          <w:tcPr>
            <w:tcW w:w="1428" w:type="dxa"/>
            <w:shd w:val="clear" w:color="auto" w:fill="E0E0E0"/>
            <w:vAlign w:val="center"/>
          </w:tcPr>
          <w:p w14:paraId="6C5B7B86" w14:textId="77777777" w:rsidR="00390B8D" w:rsidRPr="009015C8" w:rsidRDefault="00390B8D" w:rsidP="00BA5906">
            <w:pPr>
              <w:spacing w:after="200" w:line="276" w:lineRule="auto"/>
              <w:rPr>
                <w:rFonts w:eastAsia="Calibri" w:cs="Times New Roman"/>
                <w:color w:val="auto"/>
              </w:rPr>
            </w:pPr>
            <w:r w:rsidRPr="009015C8">
              <w:rPr>
                <w:rFonts w:eastAsia="Calibri" w:cs="Times New Roman"/>
                <w:color w:val="auto"/>
              </w:rPr>
              <w:t>Title</w:t>
            </w:r>
          </w:p>
        </w:tc>
        <w:tc>
          <w:tcPr>
            <w:tcW w:w="7700" w:type="dxa"/>
            <w:gridSpan w:val="3"/>
            <w:vAlign w:val="center"/>
          </w:tcPr>
          <w:p w14:paraId="0C9EBD84" w14:textId="55634ED3" w:rsidR="00390B8D" w:rsidRPr="009015C8" w:rsidRDefault="00390B8D" w:rsidP="19BBD2FF">
            <w:pPr>
              <w:spacing w:after="200" w:line="276" w:lineRule="auto"/>
              <w:rPr>
                <w:rFonts w:eastAsia="Calibri" w:cs="Times New Roman"/>
                <w:color w:val="auto"/>
              </w:rPr>
            </w:pPr>
          </w:p>
        </w:tc>
      </w:tr>
    </w:tbl>
    <w:p w14:paraId="675CCA5A" w14:textId="77777777" w:rsidR="00390B8D" w:rsidRPr="009015C8" w:rsidRDefault="00390B8D" w:rsidP="00390B8D">
      <w:pPr>
        <w:spacing w:after="200" w:line="276" w:lineRule="auto"/>
        <w:rPr>
          <w:rFonts w:eastAsia="Calibri" w:cs="Times New Roman"/>
          <w:b/>
          <w:color w:val="auto"/>
          <w:sz w:val="24"/>
        </w:rPr>
      </w:pPr>
      <w:r w:rsidRPr="009015C8">
        <w:rPr>
          <w:rFonts w:eastAsia="Calibri" w:cs="Times New Roman"/>
          <w:color w:val="auto"/>
        </w:rPr>
        <w:br w:type="page"/>
      </w:r>
      <w:r w:rsidRPr="009015C8">
        <w:rPr>
          <w:rFonts w:eastAsia="Calibri" w:cs="Times New Roman"/>
          <w:b/>
          <w:color w:val="auto"/>
          <w:sz w:val="24"/>
        </w:rPr>
        <w:lastRenderedPageBreak/>
        <w:t>Guidance for Learners</w:t>
      </w:r>
    </w:p>
    <w:p w14:paraId="6DCBD18F" w14:textId="77777777" w:rsidR="00390B8D" w:rsidRPr="009015C8" w:rsidRDefault="00390B8D" w:rsidP="00390B8D">
      <w:pPr>
        <w:spacing w:after="200" w:line="276" w:lineRule="auto"/>
        <w:rPr>
          <w:rFonts w:eastAsia="Calibri" w:cs="Times New Roman"/>
          <w:color w:val="auto"/>
        </w:rPr>
      </w:pPr>
      <w:r w:rsidRPr="009015C8">
        <w:rPr>
          <w:rFonts w:eastAsia="Calibri" w:cs="Times New Roman"/>
          <w:color w:val="auto"/>
        </w:rPr>
        <w:t>You have been asked to sign this Declaration of Authenticity and place it at the front of your portfolio or course work assessment. It confirms that the work you have submitted for assessment is your own and that you have not copied it from someone else or allowed another learner to copy it from you.</w:t>
      </w:r>
    </w:p>
    <w:p w14:paraId="3F33463F" w14:textId="2E5BB4F4" w:rsidR="00390B8D" w:rsidRPr="009015C8" w:rsidRDefault="10ED301F" w:rsidP="00390B8D">
      <w:pPr>
        <w:spacing w:after="200" w:line="276" w:lineRule="auto"/>
        <w:rPr>
          <w:rFonts w:eastAsia="Calibri" w:cs="Times New Roman"/>
          <w:color w:val="auto"/>
        </w:rPr>
      </w:pPr>
      <w:r w:rsidRPr="79E59E87">
        <w:rPr>
          <w:rFonts w:eastAsia="Calibri" w:cs="Times New Roman"/>
          <w:color w:val="auto"/>
        </w:rPr>
        <w:t xml:space="preserve">When preparing any course </w:t>
      </w:r>
      <w:r w:rsidR="3CF9649F" w:rsidRPr="79E59E87">
        <w:rPr>
          <w:rFonts w:eastAsia="Calibri" w:cs="Times New Roman"/>
          <w:color w:val="auto"/>
        </w:rPr>
        <w:t>work,</w:t>
      </w:r>
      <w:r w:rsidRPr="79E59E87">
        <w:rPr>
          <w:rFonts w:eastAsia="Calibri" w:cs="Times New Roman"/>
          <w:color w:val="auto"/>
        </w:rPr>
        <w:t xml:space="preserve"> it is good practice to undertake research using information from published sources.  If you quote directly from these </w:t>
      </w:r>
      <w:r w:rsidR="5FEF0699" w:rsidRPr="79E59E87">
        <w:rPr>
          <w:rFonts w:eastAsia="Calibri" w:cs="Times New Roman"/>
          <w:color w:val="auto"/>
        </w:rPr>
        <w:t>sources,</w:t>
      </w:r>
      <w:r w:rsidRPr="79E59E87">
        <w:rPr>
          <w:rFonts w:eastAsia="Calibri" w:cs="Times New Roman"/>
          <w:color w:val="auto"/>
        </w:rPr>
        <w:t xml:space="preserve"> then this must be indicated in your work by using quotation marks and/or referencing the document from which the quotation/image was taken.  </w:t>
      </w:r>
      <w:r w:rsidRPr="79E59E87">
        <w:rPr>
          <w:rFonts w:eastAsia="Calibri" w:cs="Times New Roman"/>
          <w:b/>
          <w:bCs/>
          <w:color w:val="auto"/>
        </w:rPr>
        <w:t>You must then comment in your own words/practice on any ideas expressed/developed as a result</w:t>
      </w:r>
      <w:r w:rsidRPr="79E59E87">
        <w:rPr>
          <w:rFonts w:eastAsia="Calibri" w:cs="Times New Roman"/>
          <w:color w:val="auto"/>
        </w:rPr>
        <w:t>.</w:t>
      </w:r>
    </w:p>
    <w:p w14:paraId="2D1ABCEC" w14:textId="77777777" w:rsidR="00390B8D" w:rsidRPr="009015C8" w:rsidRDefault="00390B8D" w:rsidP="00390B8D">
      <w:pPr>
        <w:spacing w:after="200" w:line="276" w:lineRule="auto"/>
        <w:rPr>
          <w:rFonts w:eastAsia="Calibri" w:cs="Times New Roman"/>
          <w:color w:val="auto"/>
        </w:rPr>
      </w:pPr>
      <w:r w:rsidRPr="009015C8">
        <w:rPr>
          <w:rFonts w:eastAsia="Calibri" w:cs="Times New Roman"/>
          <w:color w:val="auto"/>
        </w:rPr>
        <w:t xml:space="preserve">Assessors, internal verifiers and the Awarding </w:t>
      </w:r>
      <w:r>
        <w:rPr>
          <w:rFonts w:eastAsia="Calibri" w:cs="Times New Roman"/>
          <w:color w:val="auto"/>
        </w:rPr>
        <w:t>Organisation’</w:t>
      </w:r>
      <w:r w:rsidRPr="009015C8">
        <w:rPr>
          <w:rFonts w:eastAsia="Calibri" w:cs="Times New Roman"/>
          <w:color w:val="auto"/>
        </w:rPr>
        <w:t>s</w:t>
      </w:r>
      <w:r>
        <w:rPr>
          <w:rFonts w:eastAsia="Calibri" w:cs="Times New Roman"/>
          <w:color w:val="auto"/>
        </w:rPr>
        <w:t xml:space="preserve"> External Quality Assurers</w:t>
      </w:r>
      <w:r w:rsidRPr="009015C8">
        <w:rPr>
          <w:rFonts w:eastAsia="Calibri" w:cs="Times New Roman"/>
          <w:color w:val="auto"/>
        </w:rPr>
        <w:t xml:space="preserve"> are subject specialists who can spot the use of published materials that may be passed as your own words or ideas.</w:t>
      </w:r>
    </w:p>
    <w:p w14:paraId="75CE81FF" w14:textId="2EDFABC0" w:rsidR="00390B8D" w:rsidRPr="009015C8" w:rsidRDefault="10ED301F" w:rsidP="00390B8D">
      <w:pPr>
        <w:spacing w:after="200" w:line="276" w:lineRule="auto"/>
        <w:rPr>
          <w:rFonts w:eastAsia="Calibri" w:cs="Times New Roman"/>
          <w:color w:val="auto"/>
        </w:rPr>
      </w:pPr>
      <w:r w:rsidRPr="79E59E87">
        <w:rPr>
          <w:rFonts w:eastAsia="Calibri" w:cs="Times New Roman"/>
          <w:color w:val="auto"/>
        </w:rPr>
        <w:t xml:space="preserve">If you do copy words/images from a published source and do not indicate their </w:t>
      </w:r>
      <w:r w:rsidR="3C87FCF4" w:rsidRPr="79E59E87">
        <w:rPr>
          <w:rFonts w:eastAsia="Calibri" w:cs="Times New Roman"/>
          <w:color w:val="auto"/>
        </w:rPr>
        <w:t>reference,</w:t>
      </w:r>
      <w:r w:rsidRPr="79E59E87">
        <w:rPr>
          <w:rFonts w:eastAsia="Calibri" w:cs="Times New Roman"/>
          <w:color w:val="auto"/>
        </w:rPr>
        <w:t xml:space="preserve"> you will be committing plagiarism.  This is considered a form of cheating and may result in your assessment being declared void.</w:t>
      </w:r>
    </w:p>
    <w:p w14:paraId="3068C3E0" w14:textId="77777777" w:rsidR="001B1326" w:rsidRPr="00390B8D" w:rsidRDefault="001B1326" w:rsidP="00390B8D"/>
    <w:sectPr w:rsidR="001B1326" w:rsidRPr="00390B8D" w:rsidSect="004D5420">
      <w:headerReference w:type="default" r:id="rId11"/>
      <w:footerReference w:type="default" r:id="rId12"/>
      <w:pgSz w:w="11906" w:h="16838" w:code="9"/>
      <w:pgMar w:top="283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E3BB1" w14:textId="77777777" w:rsidR="00C4361D" w:rsidRPr="004F30C9" w:rsidRDefault="00C4361D" w:rsidP="00C03E65">
      <w:r w:rsidRPr="004F30C9">
        <w:separator/>
      </w:r>
    </w:p>
  </w:endnote>
  <w:endnote w:type="continuationSeparator" w:id="0">
    <w:p w14:paraId="53D4BD8D" w14:textId="77777777" w:rsidR="00C4361D" w:rsidRPr="004F30C9" w:rsidRDefault="00C4361D"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2075" w14:textId="49CDED13" w:rsidR="00C56C44" w:rsidRPr="00390B8D" w:rsidRDefault="00C56C44">
    <w:pPr>
      <w:pStyle w:val="Footer"/>
      <w:rPr>
        <w:sz w:val="16"/>
        <w:szCs w:val="16"/>
      </w:rPr>
    </w:pPr>
    <w:r w:rsidRPr="006251BF">
      <w:rPr>
        <w:noProof/>
      </w:rPr>
      <mc:AlternateContent>
        <mc:Choice Requires="wps">
          <w:drawing>
            <wp:anchor distT="0" distB="0" distL="114300" distR="114300" simplePos="0" relativeHeight="251665408" behindDoc="1" locked="0" layoutInCell="1" allowOverlap="1" wp14:anchorId="4D0D5E2A" wp14:editId="14E23D17">
              <wp:simplePos x="0" y="0"/>
              <wp:positionH relativeFrom="column">
                <wp:posOffset>-165735</wp:posOffset>
              </wp:positionH>
              <wp:positionV relativeFrom="bottomMargin">
                <wp:posOffset>277495</wp:posOffset>
              </wp:positionV>
              <wp:extent cx="1274400" cy="1206000"/>
              <wp:effectExtent l="0" t="0" r="21590" b="0"/>
              <wp:wrapNone/>
              <wp:docPr id="1383073839"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4400" cy="1206000"/>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Block Arc 10" style="position:absolute;margin-left:-13.05pt;margin-top:21.85pt;width:100.35pt;height:94.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4400,1206000" o:spid="_x0000_s1026" fillcolor="#a848b4 [3209]" strokecolor="#a848b4 [3209]" strokeweight="1.5pt" path="m,603000c,269972,285284,,637200,v351916,,637200,269972,637200,603000l972900,603000v,-166514,-150298,-301500,-335700,-301500c451798,301500,301500,436486,301500,603000l,603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" w14:anchorId="794ADFA4">
              <v:stroke joinstyle="miter"/>
              <v:path arrowok="t" o:connecttype="custom" o:connectlocs="0,603000;637200,0;1274400,603000;972900,603000;637200,301500;301500,603000;0,603000" o:connectangles="0,0,0,0,0,0,0"/>
              <o:lock v:ext="edit" aspectratio="t"/>
              <w10:wrap anchory="margin"/>
            </v:shape>
          </w:pict>
        </mc:Fallback>
      </mc:AlternateContent>
    </w:r>
    <w:r w:rsidRPr="006251BF">
      <w:rPr>
        <w:rFonts w:eastAsiaTheme="majorEastAsia" w:cstheme="majorBidi"/>
        <w:noProof/>
        <w:color w:val="043956" w:themeColor="accent2"/>
        <w:spacing w:val="-10"/>
        <w:kern w:val="28"/>
        <w:szCs w:val="56"/>
      </w:rPr>
      <mc:AlternateContent>
        <mc:Choice Requires="wps">
          <w:drawing>
            <wp:anchor distT="0" distB="0" distL="114300" distR="114300" simplePos="0" relativeHeight="251664384" behindDoc="1" locked="0" layoutInCell="1" allowOverlap="1" wp14:anchorId="464E47F0" wp14:editId="442A9EF3">
              <wp:simplePos x="0" y="0"/>
              <wp:positionH relativeFrom="column">
                <wp:posOffset>-2239645</wp:posOffset>
              </wp:positionH>
              <wp:positionV relativeFrom="bottomMargin">
                <wp:posOffset>-496570</wp:posOffset>
              </wp:positionV>
              <wp:extent cx="2588400" cy="2448000"/>
              <wp:effectExtent l="0" t="38100" r="2540" b="0"/>
              <wp:wrapNone/>
              <wp:docPr id="814211603"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Block Arc 12" style="position:absolute;margin-left:-176.35pt;margin-top:-39.1pt;width:203.8pt;height:192.75pt;rotation:1470822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400,2448000" o:spid="_x0000_s1026" fillcolor="#f5834b [3208]" strokecolor="#f5834b [3208]" strokeweight="1.5pt" path="m,1224000c,548003,579433,,1294200,v714767,,1294200,548003,1294200,1224000l1976400,1224000v,-337998,-305431,-612000,-682200,-612000c917431,612000,612000,886002,612000,1224000l,1224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" w14:anchorId="6E571AAA">
              <v:stroke joinstyle="miter"/>
              <v:path arrowok="t" o:connecttype="custom" o:connectlocs="0,1224000;1294200,0;2588400,1224000;1976400,1224000;1294200,612000;612000,1224000;0,1224000" o:connectangles="0,0,0,0,0,0,0"/>
              <o:lock v:ext="edit" aspectratio="t"/>
              <w10:wrap anchory="margin"/>
            </v:shape>
          </w:pict>
        </mc:Fallback>
      </mc:AlternateContent>
    </w:r>
    <w:r w:rsidR="00390B8D">
      <w:tab/>
    </w:r>
    <w:r w:rsidR="79E59E87" w:rsidRPr="79E59E87">
      <w:rPr>
        <w:sz w:val="16"/>
        <w:szCs w:val="16"/>
      </w:rPr>
      <w:t xml:space="preserve">                                                              D</w:t>
    </w:r>
    <w:r w:rsidR="10ED301F" w:rsidRPr="79E59E87">
      <w:rPr>
        <w:sz w:val="16"/>
        <w:szCs w:val="16"/>
      </w:rPr>
      <w:t>eclaration of Authenticity V1 2026</w:t>
    </w:r>
    <w:r w:rsidR="00390B8D">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13761" w14:textId="77777777" w:rsidR="00C4361D" w:rsidRPr="004F30C9" w:rsidRDefault="00C4361D" w:rsidP="00C03E65">
      <w:r w:rsidRPr="004F30C9">
        <w:separator/>
      </w:r>
    </w:p>
  </w:footnote>
  <w:footnote w:type="continuationSeparator" w:id="0">
    <w:p w14:paraId="0EE7C52B" w14:textId="77777777" w:rsidR="00C4361D" w:rsidRPr="004F30C9" w:rsidRDefault="00C4361D"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9369" w14:textId="77777777" w:rsidR="00C56C44" w:rsidRDefault="00C56C44">
    <w:pPr>
      <w:pStyle w:val="Header"/>
    </w:pPr>
    <w:r>
      <w:rPr>
        <w:noProof/>
      </w:rPr>
      <w:drawing>
        <wp:anchor distT="0" distB="0" distL="114300" distR="114300" simplePos="0" relativeHeight="251662336" behindDoc="1" locked="0" layoutInCell="1" allowOverlap="1" wp14:anchorId="6C37F00A" wp14:editId="3900B1A2">
          <wp:simplePos x="0" y="0"/>
          <wp:positionH relativeFrom="column">
            <wp:posOffset>2367280</wp:posOffset>
          </wp:positionH>
          <wp:positionV relativeFrom="page">
            <wp:posOffset>763270</wp:posOffset>
          </wp:positionV>
          <wp:extent cx="2087880" cy="575945"/>
          <wp:effectExtent l="0" t="0" r="7620" b="0"/>
          <wp:wrapNone/>
          <wp:docPr id="1288667164"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67164" name="Picture 3" descr="A black and grey numb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87880" cy="57594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1" locked="0" layoutInCell="1" allowOverlap="1" wp14:anchorId="6AAB7362" wp14:editId="4E766725">
              <wp:simplePos x="0" y="0"/>
              <wp:positionH relativeFrom="rightMargin">
                <wp:posOffset>-1346835</wp:posOffset>
              </wp:positionH>
              <wp:positionV relativeFrom="page">
                <wp:posOffset>-554355</wp:posOffset>
              </wp:positionV>
              <wp:extent cx="1497600" cy="1436400"/>
              <wp:effectExtent l="0" t="0" r="7620" b="30480"/>
              <wp:wrapNone/>
              <wp:docPr id="1146044569"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600" cy="143640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Block Arc 3" style="position:absolute;margin-left:-106.05pt;margin-top:-43.65pt;width:117.9pt;height:113.1pt;rotation:10508736fd;z-index:-2516561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600,1436400" o:spid="_x0000_s1026" fillcolor="#f5834b [3206]" strokecolor="#f5834b [3206]" strokeweight="1.5pt" path="m,718200c,321549,335249,,748800,v413551,,748800,321549,748800,718200l1138500,718200v,-198325,-174475,-359100,-389700,-359100c533575,359100,359100,519875,359100,718200l,718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" w14:anchorId="5701631C">
              <v:stroke joinstyle="miter"/>
              <v:path arrowok="t" o:connecttype="custom" o:connectlocs="0,718200;748800,0;1497600,718200;1138500,718200;748800,359100;359100,718200;0,718200" o:connectangles="0,0,0,0,0,0,0"/>
              <o:lock v:ext="edit" aspectratio="t"/>
              <w10:wrap anchorx="margin" anchory="page"/>
            </v:shape>
          </w:pict>
        </mc:Fallback>
      </mc:AlternateContent>
    </w:r>
    <w:r>
      <w:rPr>
        <w:noProof/>
      </w:rPr>
      <mc:AlternateContent>
        <mc:Choice Requires="wps">
          <w:drawing>
            <wp:anchor distT="0" distB="0" distL="114300" distR="114300" simplePos="0" relativeHeight="251659264" behindDoc="1" locked="0" layoutInCell="1" allowOverlap="1" wp14:anchorId="2F5FC98A" wp14:editId="08C37779">
              <wp:simplePos x="0" y="0"/>
              <wp:positionH relativeFrom="rightMargin">
                <wp:posOffset>-565150</wp:posOffset>
              </wp:positionH>
              <wp:positionV relativeFrom="page">
                <wp:posOffset>-514985</wp:posOffset>
              </wp:positionV>
              <wp:extent cx="2700000" cy="2552400"/>
              <wp:effectExtent l="0" t="57150" r="0" b="0"/>
              <wp:wrapNone/>
              <wp:docPr id="1048026355"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700000" cy="2552400"/>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Block Arc 3" style="position:absolute;margin-left:-44.5pt;margin-top:-40.55pt;width:212.6pt;height:201pt;rotation:-2773586fd;z-index:-251657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700000,2552400" o:spid="_x0000_s1026" fillcolor="#a848b4 [3207]" strokecolor="#a848b4 [3207]" strokeweight="1.5pt" path="m,1276200c,571374,604416,,1350000,v745584,,1350000,571374,1350000,1276200l2061900,1276200v,-352413,-318728,-638100,-711900,-638100c956828,638100,638100,923787,638100,1276200l,1276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" w14:anchorId="01C7702D">
              <v:stroke joinstyle="miter"/>
              <v:path arrowok="t" o:connecttype="custom" o:connectlocs="0,1276200;1350000,0;2700000,1276200;2061900,1276200;1350000,638100;638100,1276200;0,1276200" o:connectangles="0,0,0,0,0,0,0"/>
              <o:lock v:ext="edit" aspectratio="t"/>
              <w10:wrap anchorx="margin" anchory="page"/>
            </v:shape>
          </w:pict>
        </mc:Fallback>
      </mc:AlternateContent>
    </w:r>
    <w:r>
      <w:rPr>
        <w:noProof/>
      </w:rPr>
      <w:drawing>
        <wp:anchor distT="0" distB="0" distL="114300" distR="114300" simplePos="0" relativeHeight="251661312" behindDoc="1" locked="0" layoutInCell="1" allowOverlap="1" wp14:anchorId="4DCB033F" wp14:editId="00485AC3">
          <wp:simplePos x="0" y="0"/>
          <wp:positionH relativeFrom="column">
            <wp:posOffset>-2540</wp:posOffset>
          </wp:positionH>
          <wp:positionV relativeFrom="page">
            <wp:posOffset>763270</wp:posOffset>
          </wp:positionV>
          <wp:extent cx="1943735" cy="575945"/>
          <wp:effectExtent l="0" t="0" r="0" b="0"/>
          <wp:wrapNone/>
          <wp:docPr id="224050608"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p>
  <w:p w14:paraId="2A07E622" w14:textId="77777777" w:rsidR="00C56C44" w:rsidRDefault="00C56C44">
    <w:pPr>
      <w:pStyle w:val="Header"/>
    </w:pPr>
  </w:p>
  <w:p w14:paraId="0C1468AB" w14:textId="77777777" w:rsidR="00C56C44" w:rsidRDefault="00C56C44">
    <w:pPr>
      <w:pStyle w:val="Header"/>
    </w:pPr>
  </w:p>
  <w:p w14:paraId="06001216" w14:textId="77777777" w:rsidR="00C56C44" w:rsidRDefault="00C56C44">
    <w:pPr>
      <w:pStyle w:val="Header"/>
    </w:pPr>
  </w:p>
  <w:p w14:paraId="4BC27EAE" w14:textId="77777777" w:rsidR="00C56C44" w:rsidRPr="004F30C9" w:rsidRDefault="00C56C44">
    <w:pPr>
      <w:pStyle w:val="Header"/>
    </w:pPr>
  </w:p>
  <w:p w14:paraId="7F82A4E3" w14:textId="77777777" w:rsidR="00C56C44" w:rsidRPr="004F30C9" w:rsidRDefault="00C56C44">
    <w:pPr>
      <w:pStyle w:val="Header"/>
    </w:pPr>
  </w:p>
  <w:p w14:paraId="51FC83D6" w14:textId="77777777" w:rsidR="00C56C44" w:rsidRDefault="00C56C4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TxrZGUD" int2:invalidationBookmarkName="" int2:hashCode="e0dMsLOcF3PXGS" int2:id="bdIJiBFo">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E76A4A"/>
    <w:multiLevelType w:val="multilevel"/>
    <w:tmpl w:val="EF5AE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EE3683"/>
    <w:multiLevelType w:val="multilevel"/>
    <w:tmpl w:val="B984AFCA"/>
    <w:numStyleLink w:val="Arrows"/>
  </w:abstractNum>
  <w:abstractNum w:abstractNumId="12" w15:restartNumberingAfterBreak="0">
    <w:nsid w:val="38A673CE"/>
    <w:multiLevelType w:val="multilevel"/>
    <w:tmpl w:val="B984AFCA"/>
    <w:numStyleLink w:val="Arrows"/>
  </w:abstractNum>
  <w:abstractNum w:abstractNumId="13" w15:restartNumberingAfterBreak="0">
    <w:nsid w:val="393E3B49"/>
    <w:multiLevelType w:val="multilevel"/>
    <w:tmpl w:val="B984AFCA"/>
    <w:numStyleLink w:val="Arrows"/>
  </w:abstractNum>
  <w:abstractNum w:abstractNumId="14"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4A2FE0"/>
    <w:multiLevelType w:val="multilevel"/>
    <w:tmpl w:val="B984AFCA"/>
    <w:numStyleLink w:val="Arrows"/>
  </w:abstractNum>
  <w:abstractNum w:abstractNumId="16"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F5834B"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F5834B"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F5834B"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F5834B"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18"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54F18"/>
    <w:multiLevelType w:val="multilevel"/>
    <w:tmpl w:val="B984AFCA"/>
    <w:numStyleLink w:val="Arrows"/>
  </w:abstractNum>
  <w:abstractNum w:abstractNumId="20" w15:restartNumberingAfterBreak="0">
    <w:nsid w:val="566061EC"/>
    <w:multiLevelType w:val="multilevel"/>
    <w:tmpl w:val="B984AFCA"/>
    <w:numStyleLink w:val="Arrows"/>
  </w:abstractNum>
  <w:abstractNum w:abstractNumId="21"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7F470D1"/>
    <w:multiLevelType w:val="multilevel"/>
    <w:tmpl w:val="B984AFCA"/>
    <w:numStyleLink w:val="Arrows"/>
  </w:abstractNum>
  <w:abstractNum w:abstractNumId="23"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5858DF"/>
    <w:multiLevelType w:val="multilevel"/>
    <w:tmpl w:val="B984AFCA"/>
    <w:numStyleLink w:val="Arrows"/>
  </w:abstractNum>
  <w:abstractNum w:abstractNumId="27"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F5834B"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F5834B"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F5834B"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F5834B"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28" w15:restartNumberingAfterBreak="0">
    <w:nsid w:val="64142795"/>
    <w:multiLevelType w:val="multilevel"/>
    <w:tmpl w:val="B984AFCA"/>
    <w:numStyleLink w:val="Arrows"/>
  </w:abstractNum>
  <w:abstractNum w:abstractNumId="29"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90B1DD3"/>
    <w:multiLevelType w:val="multilevel"/>
    <w:tmpl w:val="B984AFCA"/>
    <w:numStyleLink w:val="Arrows"/>
  </w:abstractNum>
  <w:abstractNum w:abstractNumId="31" w15:restartNumberingAfterBreak="0">
    <w:nsid w:val="6D80237B"/>
    <w:multiLevelType w:val="multilevel"/>
    <w:tmpl w:val="B984AFCA"/>
    <w:numStyleLink w:val="Arrows"/>
  </w:abstractNum>
  <w:abstractNum w:abstractNumId="32" w15:restartNumberingAfterBreak="0">
    <w:nsid w:val="701F1E4C"/>
    <w:multiLevelType w:val="multilevel"/>
    <w:tmpl w:val="B984AFCA"/>
    <w:numStyleLink w:val="Arrows"/>
  </w:abstractNum>
  <w:abstractNum w:abstractNumId="33" w15:restartNumberingAfterBreak="0">
    <w:nsid w:val="72060E65"/>
    <w:multiLevelType w:val="multilevel"/>
    <w:tmpl w:val="B984AFCA"/>
    <w:numStyleLink w:val="Arrows"/>
  </w:abstractNum>
  <w:abstractNum w:abstractNumId="34" w15:restartNumberingAfterBreak="0">
    <w:nsid w:val="74E37489"/>
    <w:multiLevelType w:val="multilevel"/>
    <w:tmpl w:val="B984AFCA"/>
    <w:numStyleLink w:val="Arrows"/>
  </w:abstractNum>
  <w:abstractNum w:abstractNumId="35"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705030">
    <w:abstractNumId w:val="1"/>
  </w:num>
  <w:num w:numId="2" w16cid:durableId="1889029296">
    <w:abstractNumId w:val="9"/>
  </w:num>
  <w:num w:numId="3" w16cid:durableId="1633444240">
    <w:abstractNumId w:val="21"/>
  </w:num>
  <w:num w:numId="4" w16cid:durableId="1746760922">
    <w:abstractNumId w:val="6"/>
  </w:num>
  <w:num w:numId="5" w16cid:durableId="957876054">
    <w:abstractNumId w:val="2"/>
  </w:num>
  <w:num w:numId="6" w16cid:durableId="1849713813">
    <w:abstractNumId w:val="35"/>
  </w:num>
  <w:num w:numId="7" w16cid:durableId="569272711">
    <w:abstractNumId w:val="29"/>
  </w:num>
  <w:num w:numId="8" w16cid:durableId="1330136663">
    <w:abstractNumId w:val="27"/>
  </w:num>
  <w:num w:numId="9" w16cid:durableId="1833401866">
    <w:abstractNumId w:val="20"/>
  </w:num>
  <w:num w:numId="10" w16cid:durableId="1847861380">
    <w:abstractNumId w:val="30"/>
  </w:num>
  <w:num w:numId="11" w16cid:durableId="1579749011">
    <w:abstractNumId w:val="19"/>
  </w:num>
  <w:num w:numId="12" w16cid:durableId="1684168671">
    <w:abstractNumId w:val="11"/>
  </w:num>
  <w:num w:numId="13" w16cid:durableId="1072314494">
    <w:abstractNumId w:val="33"/>
  </w:num>
  <w:num w:numId="14" w16cid:durableId="2121408118">
    <w:abstractNumId w:val="13"/>
  </w:num>
  <w:num w:numId="15" w16cid:durableId="1455440317">
    <w:abstractNumId w:val="15"/>
  </w:num>
  <w:num w:numId="16" w16cid:durableId="1685588523">
    <w:abstractNumId w:val="22"/>
  </w:num>
  <w:num w:numId="17" w16cid:durableId="18311890">
    <w:abstractNumId w:val="14"/>
  </w:num>
  <w:num w:numId="18" w16cid:durableId="2113670395">
    <w:abstractNumId w:val="12"/>
  </w:num>
  <w:num w:numId="19" w16cid:durableId="280918043">
    <w:abstractNumId w:val="34"/>
  </w:num>
  <w:num w:numId="20" w16cid:durableId="1666126425">
    <w:abstractNumId w:val="5"/>
  </w:num>
  <w:num w:numId="21" w16cid:durableId="1322126201">
    <w:abstractNumId w:val="18"/>
  </w:num>
  <w:num w:numId="22" w16cid:durableId="1919636155">
    <w:abstractNumId w:val="0"/>
  </w:num>
  <w:num w:numId="23" w16cid:durableId="388458690">
    <w:abstractNumId w:val="3"/>
  </w:num>
  <w:num w:numId="24" w16cid:durableId="1722896171">
    <w:abstractNumId w:val="28"/>
  </w:num>
  <w:num w:numId="25" w16cid:durableId="1489201564">
    <w:abstractNumId w:val="25"/>
  </w:num>
  <w:num w:numId="26" w16cid:durableId="1469129091">
    <w:abstractNumId w:val="16"/>
  </w:num>
  <w:num w:numId="27" w16cid:durableId="1150515203">
    <w:abstractNumId w:val="17"/>
  </w:num>
  <w:num w:numId="28" w16cid:durableId="881476637">
    <w:abstractNumId w:val="24"/>
  </w:num>
  <w:num w:numId="29" w16cid:durableId="1405688727">
    <w:abstractNumId w:val="7"/>
  </w:num>
  <w:num w:numId="30" w16cid:durableId="1359240063">
    <w:abstractNumId w:val="31"/>
  </w:num>
  <w:num w:numId="31" w16cid:durableId="1135487652">
    <w:abstractNumId w:val="4"/>
  </w:num>
  <w:num w:numId="32" w16cid:durableId="1034354828">
    <w:abstractNumId w:val="8"/>
  </w:num>
  <w:num w:numId="33" w16cid:durableId="451943771">
    <w:abstractNumId w:val="26"/>
  </w:num>
  <w:num w:numId="34" w16cid:durableId="700712808">
    <w:abstractNumId w:val="23"/>
  </w:num>
  <w:num w:numId="35" w16cid:durableId="415827930">
    <w:abstractNumId w:val="32"/>
  </w:num>
  <w:num w:numId="36" w16cid:durableId="66363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B8D"/>
    <w:rsid w:val="00033F8C"/>
    <w:rsid w:val="00047C0D"/>
    <w:rsid w:val="000856AF"/>
    <w:rsid w:val="000D1801"/>
    <w:rsid w:val="000D5336"/>
    <w:rsid w:val="000E21F5"/>
    <w:rsid w:val="000F5DB3"/>
    <w:rsid w:val="00113E02"/>
    <w:rsid w:val="00136E44"/>
    <w:rsid w:val="00166980"/>
    <w:rsid w:val="00183611"/>
    <w:rsid w:val="001B1326"/>
    <w:rsid w:val="001B3C35"/>
    <w:rsid w:val="001F5D1E"/>
    <w:rsid w:val="0020093F"/>
    <w:rsid w:val="002043B3"/>
    <w:rsid w:val="002211E3"/>
    <w:rsid w:val="00234DCA"/>
    <w:rsid w:val="00246075"/>
    <w:rsid w:val="0024761A"/>
    <w:rsid w:val="00252C14"/>
    <w:rsid w:val="00274553"/>
    <w:rsid w:val="00290A81"/>
    <w:rsid w:val="002973CE"/>
    <w:rsid w:val="002B0036"/>
    <w:rsid w:val="002C04A8"/>
    <w:rsid w:val="002D53A6"/>
    <w:rsid w:val="002F60BC"/>
    <w:rsid w:val="0032099C"/>
    <w:rsid w:val="00323472"/>
    <w:rsid w:val="00324991"/>
    <w:rsid w:val="00331F9A"/>
    <w:rsid w:val="00350AB8"/>
    <w:rsid w:val="003522E8"/>
    <w:rsid w:val="003546CD"/>
    <w:rsid w:val="0035581A"/>
    <w:rsid w:val="00360A70"/>
    <w:rsid w:val="003613F9"/>
    <w:rsid w:val="003745D9"/>
    <w:rsid w:val="00390B8D"/>
    <w:rsid w:val="0039438E"/>
    <w:rsid w:val="003B0D92"/>
    <w:rsid w:val="003D4137"/>
    <w:rsid w:val="003D4DF7"/>
    <w:rsid w:val="003F137C"/>
    <w:rsid w:val="00417BFE"/>
    <w:rsid w:val="0047711B"/>
    <w:rsid w:val="0049183C"/>
    <w:rsid w:val="004A6FB3"/>
    <w:rsid w:val="004D5420"/>
    <w:rsid w:val="004F30C9"/>
    <w:rsid w:val="004F697B"/>
    <w:rsid w:val="00505218"/>
    <w:rsid w:val="0051100D"/>
    <w:rsid w:val="00514F75"/>
    <w:rsid w:val="00525E26"/>
    <w:rsid w:val="00526F31"/>
    <w:rsid w:val="00533429"/>
    <w:rsid w:val="00575773"/>
    <w:rsid w:val="00585574"/>
    <w:rsid w:val="005C1B9B"/>
    <w:rsid w:val="005C4C59"/>
    <w:rsid w:val="005D107F"/>
    <w:rsid w:val="005D768E"/>
    <w:rsid w:val="005F007D"/>
    <w:rsid w:val="006016AC"/>
    <w:rsid w:val="006144F5"/>
    <w:rsid w:val="00617BBE"/>
    <w:rsid w:val="00621B89"/>
    <w:rsid w:val="00630C68"/>
    <w:rsid w:val="00653A1C"/>
    <w:rsid w:val="0066067C"/>
    <w:rsid w:val="00670210"/>
    <w:rsid w:val="00670C8B"/>
    <w:rsid w:val="00696C2C"/>
    <w:rsid w:val="006B3F3E"/>
    <w:rsid w:val="006F581D"/>
    <w:rsid w:val="00710D2B"/>
    <w:rsid w:val="00710FED"/>
    <w:rsid w:val="00711E48"/>
    <w:rsid w:val="00713DA7"/>
    <w:rsid w:val="00720E5D"/>
    <w:rsid w:val="007247AD"/>
    <w:rsid w:val="007354E4"/>
    <w:rsid w:val="00744FC6"/>
    <w:rsid w:val="007671CD"/>
    <w:rsid w:val="00772958"/>
    <w:rsid w:val="00775F81"/>
    <w:rsid w:val="007A03E1"/>
    <w:rsid w:val="007B388A"/>
    <w:rsid w:val="007D0C20"/>
    <w:rsid w:val="007E0414"/>
    <w:rsid w:val="007E4596"/>
    <w:rsid w:val="0082662B"/>
    <w:rsid w:val="00830AEB"/>
    <w:rsid w:val="00853CDE"/>
    <w:rsid w:val="00872D71"/>
    <w:rsid w:val="008742B0"/>
    <w:rsid w:val="008863AC"/>
    <w:rsid w:val="008A2BB0"/>
    <w:rsid w:val="008A363F"/>
    <w:rsid w:val="008B2879"/>
    <w:rsid w:val="008B35EA"/>
    <w:rsid w:val="008B578F"/>
    <w:rsid w:val="009031DE"/>
    <w:rsid w:val="0090708E"/>
    <w:rsid w:val="00990794"/>
    <w:rsid w:val="009A47A8"/>
    <w:rsid w:val="009A6373"/>
    <w:rsid w:val="009A7025"/>
    <w:rsid w:val="009B5CA2"/>
    <w:rsid w:val="009C25D9"/>
    <w:rsid w:val="009D388C"/>
    <w:rsid w:val="009F294A"/>
    <w:rsid w:val="00A32164"/>
    <w:rsid w:val="00A510F8"/>
    <w:rsid w:val="00A54F94"/>
    <w:rsid w:val="00A57229"/>
    <w:rsid w:val="00A6045E"/>
    <w:rsid w:val="00A9302F"/>
    <w:rsid w:val="00AA518A"/>
    <w:rsid w:val="00AE5FA8"/>
    <w:rsid w:val="00AE6E9C"/>
    <w:rsid w:val="00AF53B7"/>
    <w:rsid w:val="00B47CD8"/>
    <w:rsid w:val="00B71A1C"/>
    <w:rsid w:val="00B7589B"/>
    <w:rsid w:val="00B75D51"/>
    <w:rsid w:val="00BA2C37"/>
    <w:rsid w:val="00BB28CF"/>
    <w:rsid w:val="00BB3EF4"/>
    <w:rsid w:val="00BD2ECF"/>
    <w:rsid w:val="00BF183D"/>
    <w:rsid w:val="00C03E65"/>
    <w:rsid w:val="00C4361D"/>
    <w:rsid w:val="00C557E8"/>
    <w:rsid w:val="00C56C44"/>
    <w:rsid w:val="00C739CE"/>
    <w:rsid w:val="00C77DA6"/>
    <w:rsid w:val="00D216E4"/>
    <w:rsid w:val="00D223EC"/>
    <w:rsid w:val="00D34E1A"/>
    <w:rsid w:val="00D62CA2"/>
    <w:rsid w:val="00D67049"/>
    <w:rsid w:val="00D83F5D"/>
    <w:rsid w:val="00D849C2"/>
    <w:rsid w:val="00D86F0D"/>
    <w:rsid w:val="00DC3E0F"/>
    <w:rsid w:val="00DD2BD4"/>
    <w:rsid w:val="00DE1D17"/>
    <w:rsid w:val="00DE5D5E"/>
    <w:rsid w:val="00DE6658"/>
    <w:rsid w:val="00E31E9B"/>
    <w:rsid w:val="00E3428F"/>
    <w:rsid w:val="00E60B03"/>
    <w:rsid w:val="00E66D57"/>
    <w:rsid w:val="00E84558"/>
    <w:rsid w:val="00E94C5B"/>
    <w:rsid w:val="00EA2E4C"/>
    <w:rsid w:val="00ED2AFD"/>
    <w:rsid w:val="00EF5FFC"/>
    <w:rsid w:val="00F22749"/>
    <w:rsid w:val="00F52E54"/>
    <w:rsid w:val="00F83F6B"/>
    <w:rsid w:val="00F879A1"/>
    <w:rsid w:val="00F922D4"/>
    <w:rsid w:val="00FA6FB5"/>
    <w:rsid w:val="00FD51B4"/>
    <w:rsid w:val="00FE2C63"/>
    <w:rsid w:val="00FE6AC3"/>
    <w:rsid w:val="00FF47F5"/>
    <w:rsid w:val="044C65F0"/>
    <w:rsid w:val="068DAFAC"/>
    <w:rsid w:val="0EE05ACA"/>
    <w:rsid w:val="0F6A8AA8"/>
    <w:rsid w:val="10ED301F"/>
    <w:rsid w:val="119EA52F"/>
    <w:rsid w:val="181D2601"/>
    <w:rsid w:val="184847A6"/>
    <w:rsid w:val="19053B4B"/>
    <w:rsid w:val="19BBD2FF"/>
    <w:rsid w:val="1FFF7978"/>
    <w:rsid w:val="277030B1"/>
    <w:rsid w:val="281BD264"/>
    <w:rsid w:val="2DEA8DF6"/>
    <w:rsid w:val="38498131"/>
    <w:rsid w:val="39E5D2F1"/>
    <w:rsid w:val="3B495711"/>
    <w:rsid w:val="3C87FCF4"/>
    <w:rsid w:val="3CF9649F"/>
    <w:rsid w:val="3FBCD980"/>
    <w:rsid w:val="3FFEA3CE"/>
    <w:rsid w:val="4937187A"/>
    <w:rsid w:val="4E4DE6FC"/>
    <w:rsid w:val="4F019F2C"/>
    <w:rsid w:val="4F01E90C"/>
    <w:rsid w:val="53CA1468"/>
    <w:rsid w:val="5D4610BE"/>
    <w:rsid w:val="5FEF0699"/>
    <w:rsid w:val="5FFFDEBE"/>
    <w:rsid w:val="65657CE9"/>
    <w:rsid w:val="66E68E95"/>
    <w:rsid w:val="7539514F"/>
    <w:rsid w:val="7554BDBA"/>
    <w:rsid w:val="76D6CC04"/>
    <w:rsid w:val="770A29A1"/>
    <w:rsid w:val="780163B7"/>
    <w:rsid w:val="79E59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E40C0"/>
  <w15:chartTrackingRefBased/>
  <w15:docId w15:val="{D85EA5FE-59B8-4F44-829C-9FB9FC22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B8D"/>
    <w:rPr>
      <w:rFonts w:ascii="Verdana" w:hAnsi="Verdana"/>
      <w:color w:val="000000" w:themeColor="text1"/>
      <w:kern w:val="0"/>
      <w:sz w:val="22"/>
      <w:szCs w:val="22"/>
      <w14:ligatures w14:val="none"/>
    </w:rPr>
  </w:style>
  <w:style w:type="paragraph" w:styleId="Heading1">
    <w:name w:val="heading 1"/>
    <w:basedOn w:val="Normal"/>
    <w:next w:val="Normal"/>
    <w:link w:val="Heading1Char"/>
    <w:uiPriority w:val="9"/>
    <w:qFormat/>
    <w:rsid w:val="008A363F"/>
    <w:pPr>
      <w:keepNext/>
      <w:keepLines/>
      <w:spacing w:before="360" w:after="80"/>
      <w:outlineLvl w:val="0"/>
    </w:pPr>
    <w:rPr>
      <w:rFonts w:eastAsiaTheme="majorEastAsia" w:cstheme="majorBidi"/>
      <w:b/>
      <w:color w:val="043956" w:themeColor="accent2"/>
      <w:sz w:val="32"/>
      <w:szCs w:val="40"/>
    </w:rPr>
  </w:style>
  <w:style w:type="paragraph" w:styleId="Heading2">
    <w:name w:val="heading 2"/>
    <w:basedOn w:val="Normal"/>
    <w:next w:val="Normal"/>
    <w:link w:val="Heading2Char"/>
    <w:uiPriority w:val="9"/>
    <w:unhideWhenUsed/>
    <w:qFormat/>
    <w:rsid w:val="008A363F"/>
    <w:pPr>
      <w:keepNext/>
      <w:keepLines/>
      <w:spacing w:before="160" w:after="80"/>
      <w:outlineLvl w:val="1"/>
    </w:pPr>
    <w:rPr>
      <w:rFonts w:eastAsiaTheme="majorEastAsia" w:cstheme="majorBidi"/>
      <w:b/>
      <w:color w:val="043956" w:themeColor="accent2"/>
      <w:sz w:val="28"/>
      <w:szCs w:val="32"/>
    </w:rPr>
  </w:style>
  <w:style w:type="paragraph" w:styleId="Heading3">
    <w:name w:val="heading 3"/>
    <w:basedOn w:val="Normal"/>
    <w:next w:val="Normal"/>
    <w:link w:val="Heading3Char"/>
    <w:uiPriority w:val="9"/>
    <w:unhideWhenUsed/>
    <w:qFormat/>
    <w:rsid w:val="00FA6FB5"/>
    <w:pPr>
      <w:keepNext/>
      <w:keepLines/>
      <w:spacing w:before="160" w:after="80"/>
      <w:outlineLvl w:val="2"/>
    </w:pPr>
    <w:rPr>
      <w:rFonts w:eastAsiaTheme="majorEastAsia" w:cstheme="majorBidi"/>
      <w:b/>
      <w:color w:val="043956" w:themeColor="accent2"/>
      <w:sz w:val="24"/>
      <w:szCs w:val="28"/>
    </w:rPr>
  </w:style>
  <w:style w:type="paragraph" w:styleId="Heading4">
    <w:name w:val="heading 4"/>
    <w:basedOn w:val="Normal"/>
    <w:next w:val="Normal"/>
    <w:link w:val="Heading4Char"/>
    <w:uiPriority w:val="9"/>
    <w:semiHidden/>
    <w:unhideWhenUsed/>
    <w:rsid w:val="000856AF"/>
    <w:pPr>
      <w:keepNext/>
      <w:keepLines/>
      <w:spacing w:before="80" w:after="40"/>
      <w:outlineLvl w:val="3"/>
    </w:pPr>
    <w:rPr>
      <w:rFonts w:eastAsiaTheme="majorEastAsia" w:cstheme="majorBidi"/>
      <w:b/>
      <w:i/>
      <w:iCs/>
      <w:color w:val="043956" w:themeColor="accent2"/>
    </w:rPr>
  </w:style>
  <w:style w:type="paragraph" w:styleId="Heading5">
    <w:name w:val="heading 5"/>
    <w:basedOn w:val="Normal"/>
    <w:next w:val="Normal"/>
    <w:link w:val="Heading5Char"/>
    <w:uiPriority w:val="9"/>
    <w:semiHidden/>
    <w:unhideWhenUsed/>
    <w:qFormat/>
    <w:rsid w:val="00FE2C63"/>
    <w:pPr>
      <w:keepNext/>
      <w:keepLines/>
      <w:spacing w:before="80" w:after="40"/>
      <w:outlineLvl w:val="4"/>
    </w:pPr>
    <w:rPr>
      <w:rFonts w:eastAsiaTheme="majorEastAsia" w:cstheme="majorBidi"/>
      <w:color w:val="000000" w:themeColor="accent1" w:themeShade="BF"/>
    </w:rPr>
  </w:style>
  <w:style w:type="paragraph" w:styleId="Heading6">
    <w:name w:val="heading 6"/>
    <w:basedOn w:val="Normal"/>
    <w:next w:val="Normal"/>
    <w:link w:val="Heading6Char"/>
    <w:uiPriority w:val="9"/>
    <w:semiHidden/>
    <w:unhideWhenUsed/>
    <w:qFormat/>
    <w:rsid w:val="00FE2C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63F"/>
    <w:rPr>
      <w:rFonts w:ascii="Verdana" w:eastAsiaTheme="majorEastAsia" w:hAnsi="Verdana" w:cstheme="majorBidi"/>
      <w:b/>
      <w:color w:val="043956" w:themeColor="accent2"/>
      <w:sz w:val="32"/>
      <w:szCs w:val="40"/>
    </w:rPr>
  </w:style>
  <w:style w:type="character" w:customStyle="1" w:styleId="Heading2Char">
    <w:name w:val="Heading 2 Char"/>
    <w:basedOn w:val="DefaultParagraphFont"/>
    <w:link w:val="Heading2"/>
    <w:uiPriority w:val="9"/>
    <w:rsid w:val="008A363F"/>
    <w:rPr>
      <w:rFonts w:ascii="Verdana" w:eastAsiaTheme="majorEastAsia" w:hAnsi="Verdana" w:cstheme="majorBidi"/>
      <w:b/>
      <w:color w:val="043956" w:themeColor="accent2"/>
      <w:sz w:val="28"/>
      <w:szCs w:val="32"/>
    </w:rPr>
  </w:style>
  <w:style w:type="character" w:customStyle="1" w:styleId="Heading3Char">
    <w:name w:val="Heading 3 Char"/>
    <w:basedOn w:val="DefaultParagraphFont"/>
    <w:link w:val="Heading3"/>
    <w:uiPriority w:val="9"/>
    <w:rsid w:val="00FA6FB5"/>
    <w:rPr>
      <w:rFonts w:ascii="Verdana" w:eastAsiaTheme="majorEastAsia" w:hAnsi="Verdana" w:cstheme="majorBidi"/>
      <w:b/>
      <w:color w:val="043956" w:themeColor="accent2"/>
      <w:szCs w:val="28"/>
    </w:rPr>
  </w:style>
  <w:style w:type="character" w:customStyle="1" w:styleId="Heading4Char">
    <w:name w:val="Heading 4 Char"/>
    <w:basedOn w:val="DefaultParagraphFont"/>
    <w:link w:val="Heading4"/>
    <w:uiPriority w:val="9"/>
    <w:semiHidden/>
    <w:rsid w:val="000856AF"/>
    <w:rPr>
      <w:rFonts w:ascii="Verdana" w:eastAsiaTheme="majorEastAsia" w:hAnsi="Verdana" w:cstheme="majorBidi"/>
      <w:b/>
      <w:i/>
      <w:iCs/>
      <w:color w:val="043956" w:themeColor="accent2"/>
      <w:sz w:val="22"/>
    </w:rPr>
  </w:style>
  <w:style w:type="character" w:customStyle="1" w:styleId="Heading5Char">
    <w:name w:val="Heading 5 Char"/>
    <w:basedOn w:val="DefaultParagraphFont"/>
    <w:link w:val="Heading5"/>
    <w:uiPriority w:val="9"/>
    <w:semiHidden/>
    <w:rsid w:val="00FE2C63"/>
    <w:rPr>
      <w:rFonts w:eastAsiaTheme="majorEastAsia" w:cstheme="majorBidi"/>
      <w:color w:val="000000" w:themeColor="accent1" w:themeShade="BF"/>
    </w:rPr>
  </w:style>
  <w:style w:type="character" w:customStyle="1" w:styleId="Heading6Char">
    <w:name w:val="Heading 6 Char"/>
    <w:basedOn w:val="DefaultParagraphFont"/>
    <w:link w:val="Heading6"/>
    <w:uiPriority w:val="9"/>
    <w:semiHidden/>
    <w:rsid w:val="00FE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63"/>
    <w:rPr>
      <w:rFonts w:eastAsiaTheme="majorEastAsia" w:cstheme="majorBidi"/>
      <w:color w:val="272727" w:themeColor="text1" w:themeTint="D8"/>
    </w:rPr>
  </w:style>
  <w:style w:type="paragraph" w:styleId="Title">
    <w:name w:val="Title"/>
    <w:basedOn w:val="Normal"/>
    <w:next w:val="Normal"/>
    <w:link w:val="TitleChar"/>
    <w:uiPriority w:val="10"/>
    <w:qFormat/>
    <w:rsid w:val="005D107F"/>
    <w:pPr>
      <w:spacing w:after="80"/>
      <w:contextualSpacing/>
    </w:pPr>
    <w:rPr>
      <w:rFonts w:eastAsiaTheme="majorEastAsia" w:cstheme="majorBidi"/>
      <w:b/>
      <w:color w:val="043956" w:themeColor="accent2"/>
      <w:spacing w:val="-10"/>
      <w:kern w:val="28"/>
      <w:sz w:val="56"/>
      <w:szCs w:val="56"/>
    </w:rPr>
  </w:style>
  <w:style w:type="character" w:customStyle="1" w:styleId="TitleChar">
    <w:name w:val="Title Char"/>
    <w:basedOn w:val="DefaultParagraphFont"/>
    <w:link w:val="Title"/>
    <w:uiPriority w:val="10"/>
    <w:rsid w:val="005D107F"/>
    <w:rPr>
      <w:rFonts w:ascii="Verdana" w:eastAsiaTheme="majorEastAsia" w:hAnsi="Verdana" w:cstheme="majorBidi"/>
      <w:b/>
      <w:color w:val="043956" w:themeColor="accent2"/>
      <w:spacing w:val="-10"/>
      <w:kern w:val="28"/>
      <w:sz w:val="56"/>
      <w:szCs w:val="56"/>
    </w:rPr>
  </w:style>
  <w:style w:type="paragraph" w:styleId="Subtitle">
    <w:name w:val="Subtitle"/>
    <w:basedOn w:val="Normal"/>
    <w:next w:val="Normal"/>
    <w:link w:val="SubtitleChar"/>
    <w:autoRedefine/>
    <w:uiPriority w:val="11"/>
    <w:qFormat/>
    <w:rsid w:val="00D62CA2"/>
    <w:rPr>
      <w:rFonts w:eastAsiaTheme="majorEastAsia" w:cstheme="majorBidi"/>
      <w:b/>
      <w:color w:val="A848B4" w:themeColor="accent6"/>
      <w:spacing w:val="15"/>
      <w:sz w:val="40"/>
      <w:szCs w:val="28"/>
    </w:rPr>
  </w:style>
  <w:style w:type="character" w:customStyle="1" w:styleId="SubtitleChar">
    <w:name w:val="Subtitle Char"/>
    <w:basedOn w:val="DefaultParagraphFont"/>
    <w:link w:val="Subtitle"/>
    <w:uiPriority w:val="11"/>
    <w:rsid w:val="00D62CA2"/>
    <w:rPr>
      <w:rFonts w:ascii="Verdana" w:eastAsiaTheme="majorEastAsia" w:hAnsi="Verdana" w:cstheme="majorBidi"/>
      <w:b/>
      <w:color w:val="A848B4" w:themeColor="accent6"/>
      <w:spacing w:val="15"/>
      <w:sz w:val="40"/>
      <w:szCs w:val="28"/>
    </w:rPr>
  </w:style>
  <w:style w:type="paragraph" w:styleId="Quote">
    <w:name w:val="Quote"/>
    <w:basedOn w:val="Normal"/>
    <w:next w:val="Normal"/>
    <w:link w:val="QuoteChar"/>
    <w:uiPriority w:val="29"/>
    <w:qFormat/>
    <w:rsid w:val="00113E02"/>
    <w:pPr>
      <w:spacing w:before="200"/>
      <w:ind w:left="862" w:right="862"/>
    </w:pPr>
    <w:rPr>
      <w:i/>
      <w:iCs/>
      <w:color w:val="A848B4" w:themeColor="accent4"/>
    </w:rPr>
  </w:style>
  <w:style w:type="character" w:customStyle="1" w:styleId="QuoteChar">
    <w:name w:val="Quote Char"/>
    <w:basedOn w:val="DefaultParagraphFont"/>
    <w:link w:val="Quote"/>
    <w:uiPriority w:val="29"/>
    <w:rsid w:val="00113E02"/>
    <w:rPr>
      <w:rFonts w:ascii="Verdana" w:hAnsi="Verdana"/>
      <w:i/>
      <w:iCs/>
      <w:color w:val="A848B4" w:themeColor="accent4"/>
      <w:sz w:val="22"/>
    </w:rPr>
  </w:style>
  <w:style w:type="paragraph" w:styleId="ListParagraph">
    <w:name w:val="List Paragraph"/>
    <w:basedOn w:val="Normal"/>
    <w:uiPriority w:val="34"/>
    <w:qFormat/>
    <w:rsid w:val="00FE2C63"/>
    <w:pPr>
      <w:ind w:left="720"/>
      <w:contextualSpacing/>
    </w:pPr>
  </w:style>
  <w:style w:type="character" w:styleId="IntenseEmphasis">
    <w:name w:val="Intense Emphasis"/>
    <w:basedOn w:val="DefaultParagraphFont"/>
    <w:uiPriority w:val="21"/>
    <w:qFormat/>
    <w:rsid w:val="00FE2C63"/>
    <w:rPr>
      <w:i/>
      <w:iCs/>
      <w:color w:val="000000" w:themeColor="accent1" w:themeShade="BF"/>
    </w:rPr>
  </w:style>
  <w:style w:type="paragraph" w:styleId="IntenseQuote">
    <w:name w:val="Intense Quote"/>
    <w:basedOn w:val="Normal"/>
    <w:next w:val="Normal"/>
    <w:link w:val="IntenseQuoteChar"/>
    <w:uiPriority w:val="30"/>
    <w:qFormat/>
    <w:rsid w:val="00FE2C63"/>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FE2C63"/>
    <w:rPr>
      <w:i/>
      <w:iCs/>
      <w:color w:val="000000" w:themeColor="accent1" w:themeShade="BF"/>
    </w:rPr>
  </w:style>
  <w:style w:type="character" w:styleId="IntenseReference">
    <w:name w:val="Intense Reference"/>
    <w:basedOn w:val="DefaultParagraphFont"/>
    <w:uiPriority w:val="32"/>
    <w:qFormat/>
    <w:rsid w:val="00FE2C63"/>
    <w:rPr>
      <w:b/>
      <w:bCs/>
      <w:smallCaps/>
      <w:color w:val="000000" w:themeColor="accent1" w:themeShade="BF"/>
      <w:spacing w:val="5"/>
    </w:rPr>
  </w:style>
  <w:style w:type="paragraph" w:styleId="Header">
    <w:name w:val="header"/>
    <w:basedOn w:val="Normal"/>
    <w:link w:val="HeaderChar"/>
    <w:uiPriority w:val="99"/>
    <w:unhideWhenUsed/>
    <w:rsid w:val="00C03E65"/>
    <w:pPr>
      <w:tabs>
        <w:tab w:val="center" w:pos="4513"/>
        <w:tab w:val="right" w:pos="9026"/>
      </w:tabs>
    </w:pPr>
  </w:style>
  <w:style w:type="character" w:customStyle="1" w:styleId="HeaderChar">
    <w:name w:val="Header Char"/>
    <w:basedOn w:val="DefaultParagraphFont"/>
    <w:link w:val="Header"/>
    <w:uiPriority w:val="99"/>
    <w:rsid w:val="00C03E65"/>
  </w:style>
  <w:style w:type="paragraph" w:styleId="Footer">
    <w:name w:val="footer"/>
    <w:basedOn w:val="Normal"/>
    <w:link w:val="FooterChar"/>
    <w:uiPriority w:val="99"/>
    <w:unhideWhenUsed/>
    <w:rsid w:val="00C03E65"/>
    <w:pPr>
      <w:tabs>
        <w:tab w:val="center" w:pos="4513"/>
        <w:tab w:val="right" w:pos="9026"/>
      </w:tabs>
    </w:pPr>
  </w:style>
  <w:style w:type="character" w:customStyle="1" w:styleId="FooterChar">
    <w:name w:val="Footer Char"/>
    <w:basedOn w:val="DefaultParagraphFont"/>
    <w:link w:val="Footer"/>
    <w:uiPriority w:val="99"/>
    <w:rsid w:val="00C03E65"/>
  </w:style>
  <w:style w:type="numbering" w:customStyle="1" w:styleId="Arrows">
    <w:name w:val="Arrows"/>
    <w:uiPriority w:val="99"/>
    <w:rsid w:val="00F52E54"/>
    <w:pPr>
      <w:numPr>
        <w:numId w:val="8"/>
      </w:numPr>
    </w:pPr>
  </w:style>
  <w:style w:type="paragraph" w:styleId="NoSpacing">
    <w:name w:val="No Spacing"/>
    <w:uiPriority w:val="1"/>
    <w:qFormat/>
    <w:rsid w:val="008B35EA"/>
    <w:rPr>
      <w:rFonts w:ascii="Verdana" w:hAnsi="Verdana"/>
      <w:sz w:val="22"/>
    </w:rPr>
  </w:style>
  <w:style w:type="table" w:styleId="TableGrid">
    <w:name w:val="Table Grid"/>
    <w:basedOn w:val="TableNormal"/>
    <w:uiPriority w:val="39"/>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8A363F"/>
    <w:tblPr>
      <w:tblStyleRowBandSize w:val="1"/>
      <w:tblStyleColBandSize w:val="1"/>
      <w:tblBorders>
        <w:top w:val="single" w:sz="4" w:space="0" w:color="CB90D2" w:themeColor="accent4" w:themeTint="99"/>
        <w:left w:val="single" w:sz="4" w:space="0" w:color="CB90D2" w:themeColor="accent4" w:themeTint="99"/>
        <w:bottom w:val="single" w:sz="4" w:space="0" w:color="CB90D2" w:themeColor="accent4" w:themeTint="99"/>
        <w:right w:val="single" w:sz="4" w:space="0" w:color="CB90D2" w:themeColor="accent4" w:themeTint="99"/>
        <w:insideH w:val="single" w:sz="4" w:space="0" w:color="CB90D2" w:themeColor="accent4" w:themeTint="99"/>
        <w:insideV w:val="single" w:sz="4" w:space="0" w:color="CB90D2" w:themeColor="accent4" w:themeTint="99"/>
      </w:tblBorders>
    </w:tblPr>
    <w:tblStylePr w:type="firstRow">
      <w:rPr>
        <w:b/>
        <w:bCs/>
        <w:color w:val="FFFFFF" w:themeColor="background1"/>
      </w:rPr>
      <w:tblPr/>
      <w:tcPr>
        <w:tcBorders>
          <w:top w:val="single" w:sz="4" w:space="0" w:color="A848B4" w:themeColor="accent4"/>
          <w:left w:val="single" w:sz="4" w:space="0" w:color="A848B4" w:themeColor="accent4"/>
          <w:bottom w:val="single" w:sz="4" w:space="0" w:color="A848B4" w:themeColor="accent4"/>
          <w:right w:val="single" w:sz="4" w:space="0" w:color="A848B4" w:themeColor="accent4"/>
          <w:insideH w:val="nil"/>
          <w:insideV w:val="nil"/>
        </w:tcBorders>
        <w:shd w:val="clear" w:color="auto" w:fill="A848B4" w:themeFill="accent4"/>
      </w:tcPr>
    </w:tblStylePr>
    <w:tblStylePr w:type="lastRow">
      <w:rPr>
        <w:b/>
        <w:bCs/>
      </w:rPr>
      <w:tblPr/>
      <w:tcPr>
        <w:tcBorders>
          <w:top w:val="double" w:sz="4" w:space="0" w:color="A848B4" w:themeColor="accent4"/>
        </w:tcBorders>
      </w:tcPr>
    </w:tblStylePr>
    <w:tblStylePr w:type="firstCol">
      <w:rPr>
        <w:b/>
        <w:bCs/>
      </w:rPr>
    </w:tblStylePr>
    <w:tblStylePr w:type="lastCol">
      <w:rPr>
        <w:b/>
        <w:bCs/>
      </w:rPr>
    </w:tblStylePr>
    <w:tblStylePr w:type="band1Vert">
      <w:tblPr/>
      <w:tcPr>
        <w:shd w:val="clear" w:color="auto" w:fill="EDDAF0" w:themeFill="accent4" w:themeFillTint="33"/>
      </w:tcPr>
    </w:tblStylePr>
    <w:tblStylePr w:type="band1Horz">
      <w:tblPr/>
      <w:tcPr>
        <w:shd w:val="clear" w:color="auto" w:fill="EDDAF0" w:themeFill="accent4" w:themeFillTint="33"/>
      </w:tcPr>
    </w:tblStylePr>
  </w:style>
  <w:style w:type="table" w:styleId="GridTable1Light-Accent6">
    <w:name w:val="Grid Table 1 Light Accent 6"/>
    <w:basedOn w:val="TableNormal"/>
    <w:uiPriority w:val="46"/>
    <w:rsid w:val="00FA6FB5"/>
    <w:tblPr>
      <w:tblStyleRowBandSize w:val="1"/>
      <w:tblStyleColBandSize w:val="1"/>
      <w:tblBorders>
        <w:top w:val="single" w:sz="4" w:space="0" w:color="DCB5E1" w:themeColor="accent6" w:themeTint="66"/>
        <w:left w:val="single" w:sz="4" w:space="0" w:color="DCB5E1" w:themeColor="accent6" w:themeTint="66"/>
        <w:bottom w:val="single" w:sz="4" w:space="0" w:color="DCB5E1" w:themeColor="accent6" w:themeTint="66"/>
        <w:right w:val="single" w:sz="4" w:space="0" w:color="DCB5E1" w:themeColor="accent6" w:themeTint="66"/>
        <w:insideH w:val="single" w:sz="4" w:space="0" w:color="DCB5E1" w:themeColor="accent6" w:themeTint="66"/>
        <w:insideV w:val="single" w:sz="4" w:space="0" w:color="DCB5E1" w:themeColor="accent6" w:themeTint="66"/>
      </w:tblBorders>
    </w:tblPr>
    <w:tblStylePr w:type="firstRow">
      <w:rPr>
        <w:b/>
        <w:bCs/>
      </w:rPr>
      <w:tblPr/>
      <w:tcPr>
        <w:tcBorders>
          <w:bottom w:val="single" w:sz="12" w:space="0" w:color="CB90D2" w:themeColor="accent6" w:themeTint="99"/>
        </w:tcBorders>
      </w:tcPr>
    </w:tblStylePr>
    <w:tblStylePr w:type="lastRow">
      <w:rPr>
        <w:b/>
        <w:bCs/>
      </w:rPr>
      <w:tblPr/>
      <w:tcPr>
        <w:tcBorders>
          <w:top w:val="double" w:sz="2" w:space="0" w:color="CB90D2"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FA6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FA6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FA6FB5"/>
    <w:rPr>
      <w:color w:val="7D368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48B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48B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48B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48B4" w:themeColor="accent6"/>
        </w:tcBorders>
        <w:shd w:val="clear" w:color="auto" w:fill="FFFFFF" w:themeFill="background1"/>
      </w:tcPr>
    </w:tblStylePr>
    <w:tblStylePr w:type="band1Vert">
      <w:tblPr/>
      <w:tcPr>
        <w:shd w:val="clear" w:color="auto" w:fill="EDDAF0" w:themeFill="accent6" w:themeFillTint="33"/>
      </w:tcPr>
    </w:tblStylePr>
    <w:tblStylePr w:type="band1Horz">
      <w:tblPr/>
      <w:tcPr>
        <w:shd w:val="clear" w:color="auto" w:fill="EDDA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uiPriority w:val="50"/>
    <w:rsid w:val="00FA6FB5"/>
    <w:rPr>
      <w:color w:val="FFFFFF" w:themeColor="background1"/>
    </w:rPr>
    <w:tblPr>
      <w:tblStyleRowBandSize w:val="1"/>
      <w:tblStyleColBandSize w:val="1"/>
      <w:tblBorders>
        <w:top w:val="single" w:sz="24" w:space="0" w:color="A848B4" w:themeColor="accent6"/>
        <w:left w:val="single" w:sz="24" w:space="0" w:color="A848B4" w:themeColor="accent6"/>
        <w:bottom w:val="single" w:sz="24" w:space="0" w:color="A848B4" w:themeColor="accent6"/>
        <w:right w:val="single" w:sz="24" w:space="0" w:color="A848B4" w:themeColor="accent6"/>
      </w:tblBorders>
    </w:tblPr>
    <w:tcPr>
      <w:shd w:val="clear" w:color="auto" w:fill="A848B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uiPriority w:val="39"/>
    <w:unhideWhenUsed/>
    <w:qFormat/>
    <w:rsid w:val="00FF47F5"/>
    <w:pPr>
      <w:spacing w:before="240" w:after="0" w:line="259" w:lineRule="auto"/>
      <w:outlineLvl w:val="9"/>
    </w:pPr>
    <w:rPr>
      <w:szCs w:val="32"/>
      <w:lang w:val="en-US"/>
    </w:rPr>
  </w:style>
  <w:style w:type="paragraph" w:styleId="TOC1">
    <w:name w:val="toc 1"/>
    <w:basedOn w:val="Normal"/>
    <w:next w:val="Normal"/>
    <w:autoRedefine/>
    <w:uiPriority w:val="39"/>
    <w:unhideWhenUsed/>
    <w:rsid w:val="00526F31"/>
    <w:pPr>
      <w:spacing w:after="100"/>
    </w:pPr>
  </w:style>
  <w:style w:type="paragraph" w:styleId="TOC2">
    <w:name w:val="toc 2"/>
    <w:basedOn w:val="Normal"/>
    <w:next w:val="Normal"/>
    <w:autoRedefine/>
    <w:uiPriority w:val="39"/>
    <w:unhideWhenUsed/>
    <w:rsid w:val="00526F31"/>
    <w:pPr>
      <w:spacing w:after="100"/>
      <w:ind w:left="220"/>
    </w:pPr>
  </w:style>
  <w:style w:type="character" w:styleId="Hyperlink">
    <w:name w:val="Hyperlink"/>
    <w:basedOn w:val="DefaultParagraphFont"/>
    <w:uiPriority w:val="99"/>
    <w:unhideWhenUsed/>
    <w:rsid w:val="00526F31"/>
    <w:rPr>
      <w:color w:val="043956" w:themeColor="hyperlink"/>
      <w:u w:val="single"/>
    </w:rPr>
  </w:style>
  <w:style w:type="character" w:styleId="PlaceholderText">
    <w:name w:val="Placeholder Text"/>
    <w:basedOn w:val="DefaultParagraphFont"/>
    <w:uiPriority w:val="99"/>
    <w:semiHidden/>
    <w:rsid w:val="00D86F0D"/>
    <w:rPr>
      <w:color w:val="666666"/>
    </w:rPr>
  </w:style>
  <w:style w:type="table" w:styleId="GridTable4-Accent2">
    <w:name w:val="Grid Table 4 Accent 2"/>
    <w:basedOn w:val="TableNormal"/>
    <w:uiPriority w:val="49"/>
    <w:rsid w:val="005F007D"/>
    <w:tblPr>
      <w:tblStyleRowBandSize w:val="1"/>
      <w:tblStyleColBandSize w:val="1"/>
      <w:tblBorders>
        <w:top w:val="single" w:sz="4" w:space="0" w:color="0EA1F3" w:themeColor="accent2" w:themeTint="99"/>
        <w:left w:val="single" w:sz="4" w:space="0" w:color="0EA1F3" w:themeColor="accent2" w:themeTint="99"/>
        <w:bottom w:val="single" w:sz="4" w:space="0" w:color="0EA1F3" w:themeColor="accent2" w:themeTint="99"/>
        <w:right w:val="single" w:sz="4" w:space="0" w:color="0EA1F3" w:themeColor="accent2" w:themeTint="99"/>
        <w:insideH w:val="single" w:sz="4" w:space="0" w:color="0EA1F3" w:themeColor="accent2" w:themeTint="99"/>
        <w:insideV w:val="single" w:sz="4" w:space="0" w:color="0EA1F3" w:themeColor="accent2" w:themeTint="99"/>
      </w:tblBorders>
    </w:tblPr>
    <w:tblStylePr w:type="firstRow">
      <w:rPr>
        <w:b/>
        <w:bCs/>
        <w:color w:val="FFFFFF" w:themeColor="background1"/>
      </w:rPr>
      <w:tblPr/>
      <w:tcPr>
        <w:tcBorders>
          <w:top w:val="single" w:sz="4" w:space="0" w:color="043956" w:themeColor="accent2"/>
          <w:left w:val="single" w:sz="4" w:space="0" w:color="043956" w:themeColor="accent2"/>
          <w:bottom w:val="single" w:sz="4" w:space="0" w:color="043956" w:themeColor="accent2"/>
          <w:right w:val="single" w:sz="4" w:space="0" w:color="043956" w:themeColor="accent2"/>
          <w:insideH w:val="nil"/>
          <w:insideV w:val="nil"/>
        </w:tcBorders>
        <w:shd w:val="clear" w:color="auto" w:fill="043956" w:themeFill="accent2"/>
      </w:tcPr>
    </w:tblStylePr>
    <w:tblStylePr w:type="lastRow">
      <w:rPr>
        <w:b/>
        <w:bCs/>
      </w:rPr>
      <w:tblPr/>
      <w:tcPr>
        <w:tcBorders>
          <w:top w:val="double" w:sz="4" w:space="0" w:color="043956" w:themeColor="accent2"/>
        </w:tcBorders>
      </w:tcPr>
    </w:tblStylePr>
    <w:tblStylePr w:type="firstCol">
      <w:rPr>
        <w:b/>
        <w:bCs/>
      </w:rPr>
    </w:tblStylePr>
    <w:tblStylePr w:type="lastCol">
      <w:rPr>
        <w:b/>
        <w:bCs/>
      </w:rPr>
    </w:tblStylePr>
    <w:tblStylePr w:type="band1Vert">
      <w:tblPr/>
      <w:tcPr>
        <w:shd w:val="clear" w:color="auto" w:fill="AEDFFB" w:themeFill="accent2" w:themeFillTint="33"/>
      </w:tcPr>
    </w:tblStylePr>
    <w:tblStylePr w:type="band1Horz">
      <w:tblPr/>
      <w:tcPr>
        <w:shd w:val="clear" w:color="auto" w:fill="AEDFFB" w:themeFill="accent2" w:themeFillTint="33"/>
      </w:tcPr>
    </w:tblStylePr>
  </w:style>
  <w:style w:type="character" w:styleId="UnresolvedMention">
    <w:name w:val="Unresolved Mention"/>
    <w:basedOn w:val="DefaultParagraphFont"/>
    <w:uiPriority w:val="99"/>
    <w:semiHidden/>
    <w:unhideWhenUsed/>
    <w:rsid w:val="005F007D"/>
    <w:rPr>
      <w:color w:val="605E5C"/>
      <w:shd w:val="clear" w:color="auto" w:fill="E1DFDD"/>
    </w:rPr>
  </w:style>
  <w:style w:type="character" w:styleId="FollowedHyperlink">
    <w:name w:val="FollowedHyperlink"/>
    <w:basedOn w:val="DefaultParagraphFont"/>
    <w:uiPriority w:val="99"/>
    <w:semiHidden/>
    <w:unhideWhenUsed/>
    <w:rsid w:val="005F007D"/>
    <w:rPr>
      <w:color w:val="A848B4" w:themeColor="followedHyperlink"/>
      <w:u w:val="single"/>
    </w:rPr>
  </w:style>
  <w:style w:type="paragraph" w:styleId="TOC3">
    <w:name w:val="toc 3"/>
    <w:basedOn w:val="Normal"/>
    <w:next w:val="Normal"/>
    <w:autoRedefine/>
    <w:uiPriority w:val="39"/>
    <w:unhideWhenUsed/>
    <w:rsid w:val="00FF47F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ott-dc02\it\Common%20Files\GroupPolicy\MS%20-%20Word%20-%20Templates\Public\Dual%20-%20Awards-BIIAB.dotx" TargetMode="External"/></Relationships>
</file>

<file path=word/theme/theme1.xml><?xml version="1.0" encoding="utf-8"?>
<a:theme xmlns:a="http://schemas.openxmlformats.org/drawingml/2006/main" name="Office Theme">
  <a:themeElements>
    <a:clrScheme name="Dual - Awards-BIIAB">
      <a:dk1>
        <a:sysClr val="windowText" lastClr="000000"/>
      </a:dk1>
      <a:lt1>
        <a:sysClr val="window" lastClr="FFFFFF"/>
      </a:lt1>
      <a:dk2>
        <a:srgbClr val="44546A"/>
      </a:dk2>
      <a:lt2>
        <a:srgbClr val="E7E6E6"/>
      </a:lt2>
      <a:accent1>
        <a:srgbClr val="000000"/>
      </a:accent1>
      <a:accent2>
        <a:srgbClr val="043956"/>
      </a:accent2>
      <a:accent3>
        <a:srgbClr val="F5834B"/>
      </a:accent3>
      <a:accent4>
        <a:srgbClr val="A848B4"/>
      </a:accent4>
      <a:accent5>
        <a:srgbClr val="F5834B"/>
      </a:accent5>
      <a:accent6>
        <a:srgbClr val="A848B4"/>
      </a:accent6>
      <a:hlink>
        <a:srgbClr val="043956"/>
      </a:hlink>
      <a:folHlink>
        <a:srgbClr val="A848B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8869B3B717FF468F6FE91C17BC157C" ma:contentTypeVersion="3" ma:contentTypeDescription="Create a new document." ma:contentTypeScope="" ma:versionID="f752c9e21b07d59082da65b8745e5dd2">
  <xsd:schema xmlns:xsd="http://www.w3.org/2001/XMLSchema" xmlns:xs="http://www.w3.org/2001/XMLSchema" xmlns:p="http://schemas.microsoft.com/office/2006/metadata/properties" xmlns:ns2="34698066-ae73-4f35-b6e8-d32c4bb08296" targetNamespace="http://schemas.microsoft.com/office/2006/metadata/properties" ma:root="true" ma:fieldsID="a2c4024ae3b2f8f91017816e7eca5395" ns2:_="">
    <xsd:import namespace="34698066-ae73-4f35-b6e8-d32c4bb082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98066-ae73-4f35-b6e8-d32c4bb082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BB0C52-A090-421F-8A74-E887609E218D}">
  <ds:schemaRefs>
    <ds:schemaRef ds:uri="http://schemas.microsoft.com/sharepoint/v3/contenttype/forms"/>
  </ds:schemaRefs>
</ds:datastoreItem>
</file>

<file path=customXml/itemProps2.xml><?xml version="1.0" encoding="utf-8"?>
<ds:datastoreItem xmlns:ds="http://schemas.openxmlformats.org/officeDocument/2006/customXml" ds:itemID="{3D6D4C22-4641-4633-A20B-F073E9652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98066-ae73-4f35-b6e8-d32c4bb08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4A3558-E4D6-4D9F-B473-2177D0452E08}">
  <ds:schemaRefs>
    <ds:schemaRef ds:uri="http://schemas.openxmlformats.org/officeDocument/2006/bibliography"/>
  </ds:schemaRefs>
</ds:datastoreItem>
</file>

<file path=customXml/itemProps4.xml><?xml version="1.0" encoding="utf-8"?>
<ds:datastoreItem xmlns:ds="http://schemas.openxmlformats.org/officeDocument/2006/customXml" ds:itemID="{C1DCEEA4-30C7-436D-917F-9A65057D86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Dual - Awards-BIIAB.dotx</Template>
  <TotalTime>0</TotalTime>
  <Pages>3</Pages>
  <Words>543</Words>
  <Characters>3096</Characters>
  <Application>Microsoft Office Word</Application>
  <DocSecurity>0</DocSecurity>
  <Lines>25</Lines>
  <Paragraphs>7</Paragraphs>
  <ScaleCrop>false</ScaleCrop>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Pollicott</dc:creator>
  <cp:keywords/>
  <dc:description/>
  <cp:lastModifiedBy>Andrea Pollicott</cp:lastModifiedBy>
  <cp:revision>4</cp:revision>
  <dcterms:created xsi:type="dcterms:W3CDTF">2026-10-01T17:21:00Z</dcterms:created>
  <dcterms:modified xsi:type="dcterms:W3CDTF">2026-10-02T09:30:00Z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0x010100D48869B3B717FF468F6FE91C17BC157C</vt:lpwstr>
  </property>
</Properties>
</file>